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6B851F" w14:textId="5C113EFA" w:rsidR="00EB2E5E" w:rsidRDefault="00EB2E5E" w:rsidP="00EB2E5E">
      <w:r>
        <w:rPr>
          <w:noProof/>
        </w:rPr>
        <w:drawing>
          <wp:anchor distT="0" distB="0" distL="114300" distR="114300" simplePos="0" relativeHeight="251658240" behindDoc="1" locked="0" layoutInCell="1" allowOverlap="1" wp14:anchorId="50AFA9A7" wp14:editId="7FDFADC2">
            <wp:simplePos x="0" y="0"/>
            <wp:positionH relativeFrom="margin">
              <wp:align>right</wp:align>
            </wp:positionH>
            <wp:positionV relativeFrom="page">
              <wp:posOffset>1533525</wp:posOffset>
            </wp:positionV>
            <wp:extent cx="6301105" cy="3733165"/>
            <wp:effectExtent l="0" t="0" r="4445" b="63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AEB4F4" w14:textId="56804875" w:rsidR="00EB2E5E" w:rsidRDefault="00EB2E5E" w:rsidP="00EB2E5E"/>
    <w:p w14:paraId="02A41691" w14:textId="72F7A64B" w:rsidR="00EB2E5E" w:rsidRDefault="00EB2E5E" w:rsidP="00EB2E5E"/>
    <w:p w14:paraId="32F091DF" w14:textId="5DA24518" w:rsidR="00EB2E5E" w:rsidRDefault="00EB2E5E" w:rsidP="00EB2E5E"/>
    <w:p w14:paraId="1F9625CE" w14:textId="41F6791B" w:rsidR="00EB2E5E" w:rsidRDefault="00EB2E5E" w:rsidP="00EB2E5E"/>
    <w:p w14:paraId="33E69910" w14:textId="285273BD" w:rsidR="00EB2E5E" w:rsidRDefault="00632E22" w:rsidP="00EB2E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B1ED05E" wp14:editId="1117BEB2">
                <wp:simplePos x="0" y="0"/>
                <wp:positionH relativeFrom="margin">
                  <wp:posOffset>14605</wp:posOffset>
                </wp:positionH>
                <wp:positionV relativeFrom="page">
                  <wp:posOffset>2210464</wp:posOffset>
                </wp:positionV>
                <wp:extent cx="4182386" cy="325810"/>
                <wp:effectExtent l="0" t="0" r="27940" b="1714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2386" cy="325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8E1B9" w14:textId="6204093F" w:rsidR="00632E22" w:rsidRDefault="00632E2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ED05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.15pt;margin-top:174.05pt;width:329.3pt;height:25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">
                <v:textbox>
                  <w:txbxContent>
                    <w:p w14:paraId="2A38E1B9" w14:textId="6204093F" w:rsidR="00632E22" w:rsidRDefault="00632E22">
                      <w: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5F38008" w14:textId="4561B90D" w:rsidR="00EB2E5E" w:rsidRDefault="00EB2E5E" w:rsidP="00EB2E5E"/>
    <w:p w14:paraId="4A6462E6" w14:textId="06697632" w:rsidR="00EB2E5E" w:rsidRDefault="00EB2E5E" w:rsidP="00EB2E5E"/>
    <w:p w14:paraId="244F556F" w14:textId="7D3DAD91" w:rsidR="00EB2E5E" w:rsidRDefault="00632E22" w:rsidP="00EB2E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06B64C1" wp14:editId="004022F8">
                <wp:simplePos x="0" y="0"/>
                <wp:positionH relativeFrom="margin">
                  <wp:posOffset>30535</wp:posOffset>
                </wp:positionH>
                <wp:positionV relativeFrom="page">
                  <wp:posOffset>2679148</wp:posOffset>
                </wp:positionV>
                <wp:extent cx="4182386" cy="325810"/>
                <wp:effectExtent l="0" t="0" r="27940" b="17145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2386" cy="325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07077" w14:textId="77777777" w:rsidR="00632E22" w:rsidRDefault="00632E22" w:rsidP="00632E2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B64C1" id="_x0000_s1027" type="#_x0000_t202" style="position:absolute;margin-left:2.4pt;margin-top:210.95pt;width:329.3pt;height:25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">
                <v:textbox>
                  <w:txbxContent>
                    <w:p w14:paraId="26107077" w14:textId="77777777" w:rsidR="00632E22" w:rsidRDefault="00632E22" w:rsidP="00632E22">
                      <w: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28CB954" w14:textId="3BC84B00" w:rsidR="00EB2E5E" w:rsidRDefault="00EB2E5E" w:rsidP="00EB2E5E"/>
    <w:p w14:paraId="769FDF01" w14:textId="0F62763F" w:rsidR="00EB2E5E" w:rsidRDefault="00EB2E5E" w:rsidP="00EB2E5E"/>
    <w:p w14:paraId="6B4C98BC" w14:textId="5A93C896" w:rsidR="00EB2E5E" w:rsidRDefault="00632E22" w:rsidP="00EB2E5E">
      <w:r w:rsidRPr="00632E22"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9A269C9" wp14:editId="378A3566">
                <wp:simplePos x="0" y="0"/>
                <wp:positionH relativeFrom="margin">
                  <wp:posOffset>17780</wp:posOffset>
                </wp:positionH>
                <wp:positionV relativeFrom="page">
                  <wp:posOffset>3164178</wp:posOffset>
                </wp:positionV>
                <wp:extent cx="4182386" cy="325810"/>
                <wp:effectExtent l="0" t="0" r="27940" b="17145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2386" cy="325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D82EC" w14:textId="77777777" w:rsidR="00632E22" w:rsidRDefault="00632E22" w:rsidP="00632E2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269C9" id="_x0000_s1028" type="#_x0000_t202" style="position:absolute;margin-left:1.4pt;margin-top:249.15pt;width:329.3pt;height:25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">
                <v:textbox>
                  <w:txbxContent>
                    <w:p w14:paraId="770D82EC" w14:textId="77777777" w:rsidR="00632E22" w:rsidRDefault="00632E22" w:rsidP="00632E22">
                      <w: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7FB5FA1" w14:textId="7831D591" w:rsidR="00EB2E5E" w:rsidRDefault="00EB2E5E" w:rsidP="00EB2E5E"/>
    <w:p w14:paraId="6CFCEA04" w14:textId="5AE18052" w:rsidR="00EB2E5E" w:rsidRDefault="00632E22" w:rsidP="00EB2E5E">
      <w:r w:rsidRPr="00632E22"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4FA6844" wp14:editId="5994BB2D">
                <wp:simplePos x="0" y="0"/>
                <wp:positionH relativeFrom="margin">
                  <wp:posOffset>30508</wp:posOffset>
                </wp:positionH>
                <wp:positionV relativeFrom="page">
                  <wp:posOffset>3633746</wp:posOffset>
                </wp:positionV>
                <wp:extent cx="4182110" cy="357809"/>
                <wp:effectExtent l="0" t="0" r="27940" b="23495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2110" cy="357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6416C" w14:textId="77777777" w:rsidR="00632E22" w:rsidRDefault="00632E22" w:rsidP="00632E2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A6844" id="_x0000_s1029" type="#_x0000_t202" style="position:absolute;margin-left:2.4pt;margin-top:286.1pt;width:329.3pt;height:28.1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">
                <v:textbox>
                  <w:txbxContent>
                    <w:p w14:paraId="1796416C" w14:textId="77777777" w:rsidR="00632E22" w:rsidRDefault="00632E22" w:rsidP="00632E22">
                      <w: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2E92762" w14:textId="0EC76DC3" w:rsidR="00EB2E5E" w:rsidRDefault="00EB2E5E" w:rsidP="00EB2E5E"/>
    <w:p w14:paraId="60D5E79F" w14:textId="27623674" w:rsidR="00EB2E5E" w:rsidRDefault="00EB2E5E" w:rsidP="00EB2E5E"/>
    <w:p w14:paraId="3A56876E" w14:textId="2A93A6D8" w:rsidR="00EB2E5E" w:rsidRDefault="00EB2E5E" w:rsidP="00EB2E5E"/>
    <w:p w14:paraId="37ECCB91" w14:textId="5801B3DE" w:rsidR="00EB2E5E" w:rsidRDefault="00632E22" w:rsidP="00EB2E5E">
      <w:r w:rsidRPr="00632E22"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B8953E2" wp14:editId="6F9E199F">
                <wp:simplePos x="0" y="0"/>
                <wp:positionH relativeFrom="margin">
                  <wp:posOffset>30536</wp:posOffset>
                </wp:positionH>
                <wp:positionV relativeFrom="page">
                  <wp:posOffset>4189896</wp:posOffset>
                </wp:positionV>
                <wp:extent cx="4182386" cy="325810"/>
                <wp:effectExtent l="0" t="0" r="27940" b="17145"/>
                <wp:wrapNone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2386" cy="325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0F115" w14:textId="77777777" w:rsidR="00632E22" w:rsidRDefault="00632E22" w:rsidP="00632E2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953E2" id="_x0000_s1030" type="#_x0000_t202" style="position:absolute;margin-left:2.4pt;margin-top:329.9pt;width:329.3pt;height:25.6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">
                <v:textbox>
                  <w:txbxContent>
                    <w:p w14:paraId="2900F115" w14:textId="77777777" w:rsidR="00632E22" w:rsidRDefault="00632E22" w:rsidP="00632E22">
                      <w: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96CD560" w14:textId="5263C176" w:rsidR="00EB2E5E" w:rsidRDefault="00EB2E5E" w:rsidP="00EB2E5E"/>
    <w:p w14:paraId="679B3ED1" w14:textId="2C73866C" w:rsidR="00EB2E5E" w:rsidRDefault="00EB2E5E" w:rsidP="00EB2E5E"/>
    <w:p w14:paraId="43FBD2F0" w14:textId="66F8B57F" w:rsidR="00EB2E5E" w:rsidRDefault="00632E22" w:rsidP="00EB2E5E">
      <w:r w:rsidRPr="00632E22"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8445708" wp14:editId="5A36620E">
                <wp:simplePos x="0" y="0"/>
                <wp:positionH relativeFrom="margin">
                  <wp:posOffset>46410</wp:posOffset>
                </wp:positionH>
                <wp:positionV relativeFrom="page">
                  <wp:posOffset>4659464</wp:posOffset>
                </wp:positionV>
                <wp:extent cx="4182386" cy="357809"/>
                <wp:effectExtent l="0" t="0" r="27940" b="23495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2386" cy="357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8EB89" w14:textId="77777777" w:rsidR="00632E22" w:rsidRDefault="00632E22" w:rsidP="00632E2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45708" id="_x0000_s1031" type="#_x0000_t202" style="position:absolute;margin-left:3.65pt;margin-top:366.9pt;width:329.3pt;height:28.1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">
                <v:textbox>
                  <w:txbxContent>
                    <w:p w14:paraId="7F78EB89" w14:textId="77777777" w:rsidR="00632E22" w:rsidRDefault="00632E22" w:rsidP="00632E22">
                      <w: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56ED7BF" w14:textId="7E70D136" w:rsidR="00EB2E5E" w:rsidRDefault="00EB2E5E" w:rsidP="00EB2E5E"/>
    <w:p w14:paraId="53C43C65" w14:textId="77777777" w:rsidR="00EB2E5E" w:rsidRDefault="00EB2E5E" w:rsidP="00EB2E5E"/>
    <w:p w14:paraId="075D40B3" w14:textId="306FEE89" w:rsidR="00EB2E5E" w:rsidRDefault="00EB2E5E" w:rsidP="00EB2E5E"/>
    <w:p w14:paraId="37444F9F" w14:textId="142C8CBE" w:rsidR="00EB2E5E" w:rsidRDefault="00EB2E5E" w:rsidP="00EB2E5E"/>
    <w:p w14:paraId="2C8FCBD4" w14:textId="6B747BBA" w:rsidR="00EB2E5E" w:rsidRDefault="00EB2E5E" w:rsidP="00EB2E5E"/>
    <w:p w14:paraId="2FB164E0" w14:textId="1F629935" w:rsidR="00EB2E5E" w:rsidRDefault="00EB2E5E" w:rsidP="00EB2E5E">
      <w:r>
        <w:rPr>
          <w:noProof/>
        </w:rPr>
        <w:drawing>
          <wp:anchor distT="0" distB="0" distL="114300" distR="114300" simplePos="0" relativeHeight="251659264" behindDoc="1" locked="0" layoutInCell="1" allowOverlap="1" wp14:anchorId="66D392D0" wp14:editId="5710A878">
            <wp:simplePos x="0" y="0"/>
            <wp:positionH relativeFrom="margin">
              <wp:align>right</wp:align>
            </wp:positionH>
            <wp:positionV relativeFrom="page">
              <wp:posOffset>5622897</wp:posOffset>
            </wp:positionV>
            <wp:extent cx="6301105" cy="3504565"/>
            <wp:effectExtent l="0" t="0" r="4445" b="63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28F010" w14:textId="31A0DF7B" w:rsidR="00EB2E5E" w:rsidRDefault="00EB2E5E" w:rsidP="00EB2E5E"/>
    <w:p w14:paraId="253233BB" w14:textId="4A4F88D1" w:rsidR="00EB2E5E" w:rsidRDefault="00EB2E5E" w:rsidP="00EB2E5E"/>
    <w:p w14:paraId="5A03990D" w14:textId="2D9DF6FB" w:rsidR="00EB2E5E" w:rsidRDefault="00EB2E5E" w:rsidP="00EB2E5E"/>
    <w:p w14:paraId="1E7E5862" w14:textId="33CDF9D4" w:rsidR="00EB2E5E" w:rsidRDefault="00EB2E5E" w:rsidP="00EB2E5E"/>
    <w:p w14:paraId="65E8540A" w14:textId="38097841" w:rsidR="00EB2E5E" w:rsidRDefault="00EB2E5E" w:rsidP="00EB2E5E"/>
    <w:p w14:paraId="469A3563" w14:textId="6C340B00" w:rsidR="00EB2E5E" w:rsidRDefault="00632E22" w:rsidP="00EB2E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49A831F" wp14:editId="6E11F5F4">
                <wp:simplePos x="0" y="0"/>
                <wp:positionH relativeFrom="margin">
                  <wp:posOffset>3966403</wp:posOffset>
                </wp:positionH>
                <wp:positionV relativeFrom="page">
                  <wp:posOffset>6599583</wp:posOffset>
                </wp:positionV>
                <wp:extent cx="2289810" cy="929888"/>
                <wp:effectExtent l="0" t="0" r="15240" b="22860"/>
                <wp:wrapNone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9298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F8488" w14:textId="77777777" w:rsidR="00632E22" w:rsidRDefault="00632E22" w:rsidP="00632E2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A831F" id="_x0000_s1032" type="#_x0000_t202" style="position:absolute;margin-left:312.3pt;margin-top:519.65pt;width:180.3pt;height:73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">
                <v:textbox>
                  <w:txbxContent>
                    <w:p w14:paraId="5A5F8488" w14:textId="77777777" w:rsidR="00632E22" w:rsidRDefault="00632E22" w:rsidP="00632E22">
                      <w: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340A251" w14:textId="77777777" w:rsidR="00EB2E5E" w:rsidRDefault="00EB2E5E" w:rsidP="00EB2E5E"/>
    <w:p w14:paraId="2EE67CC9" w14:textId="3BE3D6D7" w:rsidR="00EB2E5E" w:rsidRDefault="00EB2E5E" w:rsidP="00EB2E5E"/>
    <w:p w14:paraId="5AA48306" w14:textId="1828D947" w:rsidR="00EB2E5E" w:rsidRDefault="00EB2E5E" w:rsidP="00EB2E5E"/>
    <w:p w14:paraId="594E0B61" w14:textId="0BE73C2E" w:rsidR="00EB2E5E" w:rsidRDefault="00EB2E5E" w:rsidP="00EB2E5E"/>
    <w:p w14:paraId="78EECA58" w14:textId="07B7608E" w:rsidR="00EB2E5E" w:rsidRDefault="00EB2E5E" w:rsidP="00EB2E5E"/>
    <w:p w14:paraId="4ADCB92A" w14:textId="13F3F714" w:rsidR="00EB2E5E" w:rsidRDefault="00EB2E5E" w:rsidP="00EB2E5E"/>
    <w:p w14:paraId="099397B5" w14:textId="249C4100" w:rsidR="00EB2E5E" w:rsidRDefault="00632E22" w:rsidP="00EB2E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1E5FF04" wp14:editId="46DA9D87">
                <wp:simplePos x="0" y="0"/>
                <wp:positionH relativeFrom="margin">
                  <wp:posOffset>3966403</wp:posOffset>
                </wp:positionH>
                <wp:positionV relativeFrom="page">
                  <wp:posOffset>7665056</wp:posOffset>
                </wp:positionV>
                <wp:extent cx="2289810" cy="1431235"/>
                <wp:effectExtent l="0" t="0" r="15240" b="17145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1431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F0EEC" w14:textId="7F2DFF06" w:rsidR="00632E22" w:rsidRPr="006D62A3" w:rsidRDefault="00632E22" w:rsidP="00632E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 w:rsidRPr="006D62A3">
                              <w:rPr>
                                <w:sz w:val="20"/>
                                <w:szCs w:val="20"/>
                              </w:rPr>
                              <w:t>Aufgabe/Funktion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5FF04" id="_x0000_s1033" type="#_x0000_t202" style="position:absolute;margin-left:312.3pt;margin-top:603.55pt;width:180.3pt;height:112.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">
                <v:textbox>
                  <w:txbxContent>
                    <w:p w14:paraId="740F0EEC" w14:textId="7F2DFF06" w:rsidR="00632E22" w:rsidRPr="006D62A3" w:rsidRDefault="00632E22" w:rsidP="00632E22">
                      <w:pPr>
                        <w:rPr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 w:rsidRPr="006D62A3">
                        <w:rPr>
                          <w:sz w:val="20"/>
                          <w:szCs w:val="20"/>
                        </w:rPr>
                        <w:t>Aufgabe/Funktion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87AC53E" w14:textId="77777777" w:rsidR="00EB2E5E" w:rsidRDefault="00EB2E5E" w:rsidP="00EB2E5E"/>
    <w:p w14:paraId="7F7F230B" w14:textId="77777777" w:rsidR="00EB2E5E" w:rsidRDefault="00EB2E5E" w:rsidP="00EB2E5E"/>
    <w:p w14:paraId="310A7B65" w14:textId="77777777" w:rsidR="00EB2E5E" w:rsidRDefault="00EB2E5E" w:rsidP="00EB2E5E"/>
    <w:p w14:paraId="1E6FB593" w14:textId="77777777" w:rsidR="00EB2E5E" w:rsidRDefault="00EB2E5E" w:rsidP="00EB2E5E"/>
    <w:p w14:paraId="071D3FA8" w14:textId="77777777" w:rsidR="00EB2E5E" w:rsidRDefault="00EB2E5E" w:rsidP="00EB2E5E"/>
    <w:p w14:paraId="45A1E3A4" w14:textId="77777777" w:rsidR="00EB2E5E" w:rsidRDefault="00EB2E5E" w:rsidP="00EB2E5E"/>
    <w:p w14:paraId="12483D8C" w14:textId="77777777" w:rsidR="00EB2E5E" w:rsidRDefault="00EB2E5E" w:rsidP="00EB2E5E"/>
    <w:p w14:paraId="2B85B1E9" w14:textId="77777777" w:rsidR="00EB2E5E" w:rsidRDefault="00EB2E5E" w:rsidP="00EB2E5E"/>
    <w:p w14:paraId="019E0F11" w14:textId="77777777" w:rsidR="00EB2E5E" w:rsidRDefault="00EB2E5E" w:rsidP="00EB2E5E"/>
    <w:p w14:paraId="5AE8BA52" w14:textId="77777777" w:rsidR="00EB2E5E" w:rsidRDefault="00EB2E5E" w:rsidP="00EB2E5E"/>
    <w:p w14:paraId="2A20D99F" w14:textId="77777777" w:rsidR="00EB2E5E" w:rsidRDefault="00EB2E5E" w:rsidP="00EB2E5E"/>
    <w:p w14:paraId="21837DE2" w14:textId="77777777" w:rsidR="00EB2E5E" w:rsidRDefault="00EB2E5E" w:rsidP="00EB2E5E"/>
    <w:p w14:paraId="233959CA" w14:textId="732B1497" w:rsidR="00C84E93" w:rsidRDefault="00C84E93" w:rsidP="00EB2E5E"/>
    <w:p w14:paraId="45DC02F7" w14:textId="799AA5F8" w:rsidR="00C84E93" w:rsidRDefault="00C84E93" w:rsidP="00EB2E5E">
      <w:r>
        <w:rPr>
          <w:noProof/>
        </w:rPr>
        <w:drawing>
          <wp:anchor distT="0" distB="0" distL="114300" distR="114300" simplePos="0" relativeHeight="251660288" behindDoc="1" locked="0" layoutInCell="1" allowOverlap="1" wp14:anchorId="5BCEF9D5" wp14:editId="0CFEBF80">
            <wp:simplePos x="0" y="0"/>
            <wp:positionH relativeFrom="margin">
              <wp:align>left</wp:align>
            </wp:positionH>
            <wp:positionV relativeFrom="page">
              <wp:posOffset>1562100</wp:posOffset>
            </wp:positionV>
            <wp:extent cx="6372225" cy="3542030"/>
            <wp:effectExtent l="0" t="0" r="9525" b="127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EC4A9" w14:textId="17F06A24" w:rsidR="00C84E93" w:rsidRDefault="00C84E93" w:rsidP="00EB2E5E"/>
    <w:p w14:paraId="7EE02FA4" w14:textId="606EE77A" w:rsidR="00C84E93" w:rsidRDefault="00C84E93" w:rsidP="00EB2E5E"/>
    <w:p w14:paraId="3E8BCAB2" w14:textId="1503CE52" w:rsidR="00C84E93" w:rsidRDefault="00C84E93" w:rsidP="00EB2E5E"/>
    <w:p w14:paraId="5B073CC2" w14:textId="6DBAC43C" w:rsidR="00C84E93" w:rsidRDefault="00C84E93" w:rsidP="00EB2E5E"/>
    <w:p w14:paraId="4AF617D1" w14:textId="17B8895E" w:rsidR="00C84E93" w:rsidRDefault="00C84E93" w:rsidP="00EB2E5E"/>
    <w:p w14:paraId="3A3E30B9" w14:textId="036CE327" w:rsidR="00C84E93" w:rsidRDefault="00632E22" w:rsidP="00EB2E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F2A6223" wp14:editId="24904EFC">
                <wp:simplePos x="0" y="0"/>
                <wp:positionH relativeFrom="margin">
                  <wp:posOffset>3974355</wp:posOffset>
                </wp:positionH>
                <wp:positionV relativeFrom="page">
                  <wp:posOffset>2639833</wp:posOffset>
                </wp:positionV>
                <wp:extent cx="2289810" cy="874644"/>
                <wp:effectExtent l="0" t="0" r="15240" b="20955"/>
                <wp:wrapNone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874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074E1" w14:textId="77777777" w:rsidR="00632E22" w:rsidRDefault="00632E22" w:rsidP="00632E2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A6223" id="_x0000_s1034" type="#_x0000_t202" style="position:absolute;margin-left:312.95pt;margin-top:207.85pt;width:180.3pt;height:68.8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">
                <v:textbox>
                  <w:txbxContent>
                    <w:p w14:paraId="45C074E1" w14:textId="77777777" w:rsidR="00632E22" w:rsidRDefault="00632E22" w:rsidP="00632E22">
                      <w: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1CDC172" w14:textId="6483C382" w:rsidR="00C84E93" w:rsidRDefault="00C84E93" w:rsidP="00EB2E5E"/>
    <w:p w14:paraId="293A5730" w14:textId="2B071AA9" w:rsidR="00C84E93" w:rsidRDefault="00C84E93" w:rsidP="00EB2E5E"/>
    <w:p w14:paraId="41AC6A43" w14:textId="64ACF337" w:rsidR="00C84E93" w:rsidRDefault="00C84E93" w:rsidP="00EB2E5E"/>
    <w:p w14:paraId="4A19F628" w14:textId="127C682B" w:rsidR="00C84E93" w:rsidRDefault="00C84E93" w:rsidP="00EB2E5E"/>
    <w:p w14:paraId="2100A0CE" w14:textId="2B9EF52E" w:rsidR="00C84E93" w:rsidRDefault="00C84E93" w:rsidP="00EB2E5E"/>
    <w:p w14:paraId="344A154D" w14:textId="23D65666" w:rsidR="00C84E93" w:rsidRDefault="00C84E93" w:rsidP="00EB2E5E"/>
    <w:p w14:paraId="79D60EB8" w14:textId="3CDE0EEF" w:rsidR="00C84E93" w:rsidRDefault="006D62A3" w:rsidP="00EB2E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E349C46" wp14:editId="2DEFB9C5">
                <wp:simplePos x="0" y="0"/>
                <wp:positionH relativeFrom="margin">
                  <wp:align>right</wp:align>
                </wp:positionH>
                <wp:positionV relativeFrom="page">
                  <wp:posOffset>3641090</wp:posOffset>
                </wp:positionV>
                <wp:extent cx="2289810" cy="1430655"/>
                <wp:effectExtent l="0" t="0" r="15240" b="17145"/>
                <wp:wrapNone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143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4353D" w14:textId="77777777" w:rsidR="006D62A3" w:rsidRPr="006D62A3" w:rsidRDefault="006D62A3" w:rsidP="006D62A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 w:rsidRPr="006D62A3">
                              <w:rPr>
                                <w:sz w:val="20"/>
                                <w:szCs w:val="20"/>
                              </w:rPr>
                              <w:t>Aufgabe/Funktion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49C46" id="_x0000_s1035" type="#_x0000_t202" style="position:absolute;margin-left:129.1pt;margin-top:286.7pt;width:180.3pt;height:112.65pt;z-index:251689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">
                <v:textbox>
                  <w:txbxContent>
                    <w:p w14:paraId="6094353D" w14:textId="77777777" w:rsidR="006D62A3" w:rsidRPr="006D62A3" w:rsidRDefault="006D62A3" w:rsidP="006D62A3">
                      <w:pPr>
                        <w:rPr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 w:rsidRPr="006D62A3">
                        <w:rPr>
                          <w:sz w:val="20"/>
                          <w:szCs w:val="20"/>
                        </w:rPr>
                        <w:t>Aufgabe/Funktion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F086582" w14:textId="2D127638" w:rsidR="00C84E93" w:rsidRDefault="00C84E93" w:rsidP="00EB2E5E"/>
    <w:p w14:paraId="2C1BFCCA" w14:textId="77777777" w:rsidR="00C84E93" w:rsidRDefault="00C84E93" w:rsidP="00EB2E5E"/>
    <w:p w14:paraId="2FB7975F" w14:textId="77777777" w:rsidR="00C84E93" w:rsidRDefault="00C84E93" w:rsidP="00EB2E5E"/>
    <w:p w14:paraId="21DED200" w14:textId="77777777" w:rsidR="00C84E93" w:rsidRDefault="00C84E93" w:rsidP="00EB2E5E"/>
    <w:p w14:paraId="1CD16EE0" w14:textId="77777777" w:rsidR="00C84E93" w:rsidRDefault="00C84E93" w:rsidP="00EB2E5E"/>
    <w:p w14:paraId="2DBEA092" w14:textId="77777777" w:rsidR="00C84E93" w:rsidRDefault="00C84E93" w:rsidP="00EB2E5E"/>
    <w:p w14:paraId="2281DA73" w14:textId="77777777" w:rsidR="00C84E93" w:rsidRDefault="00C84E93" w:rsidP="00EB2E5E"/>
    <w:p w14:paraId="06C31956" w14:textId="77777777" w:rsidR="00C84E93" w:rsidRDefault="00C84E93" w:rsidP="00EB2E5E"/>
    <w:p w14:paraId="3D6D19C3" w14:textId="77777777" w:rsidR="00C84E93" w:rsidRDefault="00C84E93" w:rsidP="00EB2E5E"/>
    <w:p w14:paraId="22257352" w14:textId="77777777" w:rsidR="00C84E93" w:rsidRDefault="00C84E93" w:rsidP="00EB2E5E"/>
    <w:p w14:paraId="6D741A70" w14:textId="65AC3039" w:rsidR="00C84E93" w:rsidRDefault="00C84E93" w:rsidP="00EB2E5E"/>
    <w:p w14:paraId="6CCEDCCC" w14:textId="313160A4" w:rsidR="00C84E93" w:rsidRDefault="00C84E93" w:rsidP="00EB2E5E">
      <w:r>
        <w:rPr>
          <w:noProof/>
        </w:rPr>
        <w:drawing>
          <wp:anchor distT="0" distB="0" distL="114300" distR="114300" simplePos="0" relativeHeight="251661312" behindDoc="1" locked="0" layoutInCell="1" allowOverlap="1" wp14:anchorId="79650FA0" wp14:editId="399FAD3E">
            <wp:simplePos x="0" y="0"/>
            <wp:positionH relativeFrom="margin">
              <wp:align>right</wp:align>
            </wp:positionH>
            <wp:positionV relativeFrom="page">
              <wp:posOffset>5648325</wp:posOffset>
            </wp:positionV>
            <wp:extent cx="6301105" cy="3515360"/>
            <wp:effectExtent l="0" t="0" r="4445" b="889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5B75A4" w14:textId="0206A81D" w:rsidR="00C84E93" w:rsidRDefault="00C84E93" w:rsidP="00EB2E5E"/>
    <w:p w14:paraId="389501BE" w14:textId="2B456698" w:rsidR="00C84E93" w:rsidRDefault="00C84E93" w:rsidP="00EB2E5E"/>
    <w:p w14:paraId="4AACD0B9" w14:textId="732F9619" w:rsidR="00C84E93" w:rsidRDefault="00C84E93" w:rsidP="00EB2E5E"/>
    <w:p w14:paraId="64F47F81" w14:textId="199B0E2C" w:rsidR="00C84E93" w:rsidRDefault="00C84E93" w:rsidP="00EB2E5E"/>
    <w:p w14:paraId="35570114" w14:textId="7E12C0BB" w:rsidR="00C84E93" w:rsidRDefault="00C84E93" w:rsidP="00EB2E5E"/>
    <w:p w14:paraId="246EEE7E" w14:textId="78EF9E4A" w:rsidR="00C84E93" w:rsidRDefault="00632E22" w:rsidP="00EB2E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15CE163" wp14:editId="4E48B8D9">
                <wp:simplePos x="0" y="0"/>
                <wp:positionH relativeFrom="margin">
                  <wp:posOffset>3950528</wp:posOffset>
                </wp:positionH>
                <wp:positionV relativeFrom="page">
                  <wp:posOffset>6623160</wp:posOffset>
                </wp:positionV>
                <wp:extent cx="2289810" cy="929888"/>
                <wp:effectExtent l="0" t="0" r="15240" b="22860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9298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4A88F" w14:textId="77777777" w:rsidR="00632E22" w:rsidRDefault="00632E22" w:rsidP="00632E2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CE163" id="_x0000_s1036" type="#_x0000_t202" style="position:absolute;margin-left:311.05pt;margin-top:521.5pt;width:180.3pt;height:73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">
                <v:textbox>
                  <w:txbxContent>
                    <w:p w14:paraId="0C54A88F" w14:textId="77777777" w:rsidR="00632E22" w:rsidRDefault="00632E22" w:rsidP="00632E22">
                      <w: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CF75452" w14:textId="09D49CCB" w:rsidR="00C84E93" w:rsidRDefault="00C84E93" w:rsidP="00EB2E5E"/>
    <w:p w14:paraId="526874C1" w14:textId="0B645DCF" w:rsidR="00C84E93" w:rsidRDefault="00C84E93" w:rsidP="00EB2E5E"/>
    <w:p w14:paraId="0A4E86CC" w14:textId="4345E8AC" w:rsidR="00C84E93" w:rsidRDefault="00C84E93" w:rsidP="00EB2E5E"/>
    <w:p w14:paraId="73E4AE2D" w14:textId="26FAD861" w:rsidR="00C84E93" w:rsidRDefault="00C84E93" w:rsidP="00EB2E5E"/>
    <w:p w14:paraId="004BD324" w14:textId="0F3F1689" w:rsidR="00C84E93" w:rsidRDefault="00C84E93" w:rsidP="00EB2E5E"/>
    <w:p w14:paraId="40E57B2B" w14:textId="4E554446" w:rsidR="00C84E93" w:rsidRDefault="006D62A3" w:rsidP="00EB2E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C19C9F0" wp14:editId="731DB3A9">
                <wp:simplePos x="0" y="0"/>
                <wp:positionH relativeFrom="margin">
                  <wp:posOffset>3950501</wp:posOffset>
                </wp:positionH>
                <wp:positionV relativeFrom="page">
                  <wp:posOffset>7617350</wp:posOffset>
                </wp:positionV>
                <wp:extent cx="2289810" cy="1518699"/>
                <wp:effectExtent l="0" t="0" r="15240" b="24765"/>
                <wp:wrapNone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15186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A1F00" w14:textId="77777777" w:rsidR="006D62A3" w:rsidRPr="006D62A3" w:rsidRDefault="006D62A3" w:rsidP="006D62A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 w:rsidRPr="006D62A3">
                              <w:rPr>
                                <w:sz w:val="20"/>
                                <w:szCs w:val="20"/>
                              </w:rPr>
                              <w:t>Aufgabe/Funktion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9C9F0" id="_x0000_s1037" type="#_x0000_t202" style="position:absolute;margin-left:311.05pt;margin-top:599.8pt;width:180.3pt;height:119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">
                <v:textbox>
                  <w:txbxContent>
                    <w:p w14:paraId="0E9A1F00" w14:textId="77777777" w:rsidR="006D62A3" w:rsidRPr="006D62A3" w:rsidRDefault="006D62A3" w:rsidP="006D62A3">
                      <w:pPr>
                        <w:rPr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 w:rsidRPr="006D62A3">
                        <w:rPr>
                          <w:sz w:val="20"/>
                          <w:szCs w:val="20"/>
                        </w:rPr>
                        <w:t>Aufgabe/Funktion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378CFF3" w14:textId="4A19FEC9" w:rsidR="00C84E93" w:rsidRDefault="00C84E93" w:rsidP="00EB2E5E"/>
    <w:p w14:paraId="1C90940A" w14:textId="29191A91" w:rsidR="00C84E93" w:rsidRDefault="00C84E93" w:rsidP="00EB2E5E"/>
    <w:p w14:paraId="21770024" w14:textId="6D4D1AF3" w:rsidR="00C84E93" w:rsidRDefault="00C84E93" w:rsidP="00EB2E5E"/>
    <w:p w14:paraId="420FCD1F" w14:textId="733CE704" w:rsidR="00C84E93" w:rsidRDefault="00C84E93" w:rsidP="00EB2E5E"/>
    <w:p w14:paraId="02776C9C" w14:textId="3A8E3C5E" w:rsidR="00C84E93" w:rsidRDefault="00C84E93" w:rsidP="00EB2E5E"/>
    <w:p w14:paraId="7DAEB59E" w14:textId="327A6C94" w:rsidR="00C84E93" w:rsidRDefault="00C84E93" w:rsidP="00EB2E5E"/>
    <w:p w14:paraId="1DA43F1D" w14:textId="4115EABE" w:rsidR="00C84E93" w:rsidRDefault="00C84E93" w:rsidP="00EB2E5E"/>
    <w:p w14:paraId="00DB3F23" w14:textId="7611D975" w:rsidR="00C84E93" w:rsidRDefault="00C84E93" w:rsidP="00EB2E5E"/>
    <w:p w14:paraId="25D0631B" w14:textId="4676BCBA" w:rsidR="00C84E93" w:rsidRDefault="00C84E93" w:rsidP="00EB2E5E"/>
    <w:p w14:paraId="54331512" w14:textId="46BC23CA" w:rsidR="00C84E93" w:rsidRDefault="00C84E93" w:rsidP="00EB2E5E"/>
    <w:p w14:paraId="3AB5C477" w14:textId="6A3ED907" w:rsidR="00C84E93" w:rsidRDefault="00C84E93" w:rsidP="00EB2E5E"/>
    <w:p w14:paraId="0818CC8B" w14:textId="3A6BB2A9" w:rsidR="00C84E93" w:rsidRDefault="00C84E93" w:rsidP="00EB2E5E"/>
    <w:p w14:paraId="50B1BFC8" w14:textId="4E1732F2" w:rsidR="00C84E93" w:rsidRDefault="00C84E93" w:rsidP="00EB2E5E"/>
    <w:p w14:paraId="6B0A5F34" w14:textId="6C0243AB" w:rsidR="00C84E93" w:rsidRDefault="00C84E93" w:rsidP="00EB2E5E"/>
    <w:p w14:paraId="16DC4E86" w14:textId="03C9FCA1" w:rsidR="00C84E93" w:rsidRDefault="00C84E93" w:rsidP="00EB2E5E"/>
    <w:p w14:paraId="1D7FDE9D" w14:textId="0518EAB3" w:rsidR="00C84E93" w:rsidRDefault="00C84E93" w:rsidP="00EB2E5E">
      <w:r>
        <w:rPr>
          <w:noProof/>
        </w:rPr>
        <w:drawing>
          <wp:anchor distT="0" distB="0" distL="114300" distR="114300" simplePos="0" relativeHeight="251662336" behindDoc="1" locked="0" layoutInCell="1" allowOverlap="1" wp14:anchorId="07296EF5" wp14:editId="3295F7B1">
            <wp:simplePos x="0" y="0"/>
            <wp:positionH relativeFrom="margin">
              <wp:align>right</wp:align>
            </wp:positionH>
            <wp:positionV relativeFrom="page">
              <wp:posOffset>1724025</wp:posOffset>
            </wp:positionV>
            <wp:extent cx="6301105" cy="3498215"/>
            <wp:effectExtent l="0" t="0" r="4445" b="698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05B535" w14:textId="75206443" w:rsidR="00C84E93" w:rsidRDefault="00C84E93" w:rsidP="00EB2E5E"/>
    <w:p w14:paraId="1FCF431F" w14:textId="6F665DEE" w:rsidR="00C84E93" w:rsidRDefault="00C84E93" w:rsidP="00EB2E5E"/>
    <w:p w14:paraId="7EC716AF" w14:textId="3C7AFA9B" w:rsidR="00C84E93" w:rsidRDefault="00C84E93" w:rsidP="00EB2E5E"/>
    <w:p w14:paraId="3749C340" w14:textId="48EB6693" w:rsidR="00C84E93" w:rsidRDefault="00C84E93" w:rsidP="00EB2E5E"/>
    <w:p w14:paraId="234B7B9B" w14:textId="1FA4D1B0" w:rsidR="00C84E93" w:rsidRDefault="00C84E93" w:rsidP="00EB2E5E"/>
    <w:p w14:paraId="037565CE" w14:textId="044BEF9B" w:rsidR="00C84E93" w:rsidRDefault="00632E22" w:rsidP="00EB2E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67ED09E" wp14:editId="4956CAA1">
                <wp:simplePos x="0" y="0"/>
                <wp:positionH relativeFrom="margin">
                  <wp:posOffset>3950528</wp:posOffset>
                </wp:positionH>
                <wp:positionV relativeFrom="page">
                  <wp:posOffset>2679452</wp:posOffset>
                </wp:positionV>
                <wp:extent cx="2289810" cy="929888"/>
                <wp:effectExtent l="0" t="0" r="15240" b="22860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9298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874D8" w14:textId="77777777" w:rsidR="00632E22" w:rsidRDefault="00632E22" w:rsidP="00632E2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ED09E" id="_x0000_s1038" type="#_x0000_t202" style="position:absolute;margin-left:311.05pt;margin-top:211pt;width:180.3pt;height:73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">
                <v:textbox>
                  <w:txbxContent>
                    <w:p w14:paraId="1B9874D8" w14:textId="77777777" w:rsidR="00632E22" w:rsidRDefault="00632E22" w:rsidP="00632E22">
                      <w: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F30C76B" w14:textId="697F3A87" w:rsidR="00C84E93" w:rsidRDefault="00C84E93" w:rsidP="00EB2E5E"/>
    <w:p w14:paraId="43DFF987" w14:textId="70F7C3BF" w:rsidR="00C84E93" w:rsidRDefault="00C84E93" w:rsidP="00EB2E5E"/>
    <w:p w14:paraId="4ADD8027" w14:textId="46A1B5CA" w:rsidR="00C84E93" w:rsidRDefault="00C84E93" w:rsidP="00EB2E5E"/>
    <w:p w14:paraId="0937022D" w14:textId="1E5B3E09" w:rsidR="00C84E93" w:rsidRDefault="00C84E93" w:rsidP="00EB2E5E"/>
    <w:p w14:paraId="2D678FE6" w14:textId="5A7754EC" w:rsidR="00C84E93" w:rsidRDefault="00C84E93" w:rsidP="00EB2E5E"/>
    <w:p w14:paraId="4C8B0FFE" w14:textId="27F07759" w:rsidR="00C84E93" w:rsidRDefault="006D62A3" w:rsidP="00EB2E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87FA971" wp14:editId="46E445C0">
                <wp:simplePos x="0" y="0"/>
                <wp:positionH relativeFrom="margin">
                  <wp:posOffset>3966431</wp:posOffset>
                </wp:positionH>
                <wp:positionV relativeFrom="page">
                  <wp:posOffset>3721073</wp:posOffset>
                </wp:positionV>
                <wp:extent cx="2289810" cy="1431235"/>
                <wp:effectExtent l="0" t="0" r="15240" b="17145"/>
                <wp:wrapNone/>
                <wp:docPr id="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1431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2450D" w14:textId="77777777" w:rsidR="006D62A3" w:rsidRPr="006D62A3" w:rsidRDefault="006D62A3" w:rsidP="006D62A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 w:rsidRPr="006D62A3">
                              <w:rPr>
                                <w:sz w:val="20"/>
                                <w:szCs w:val="20"/>
                              </w:rPr>
                              <w:t>Aufgabe/Funktion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FA971" id="_x0000_s1039" type="#_x0000_t202" style="position:absolute;margin-left:312.3pt;margin-top:293pt;width:180.3pt;height:112.7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">
                <v:textbox>
                  <w:txbxContent>
                    <w:p w14:paraId="7092450D" w14:textId="77777777" w:rsidR="006D62A3" w:rsidRPr="006D62A3" w:rsidRDefault="006D62A3" w:rsidP="006D62A3">
                      <w:pPr>
                        <w:rPr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 w:rsidRPr="006D62A3">
                        <w:rPr>
                          <w:sz w:val="20"/>
                          <w:szCs w:val="20"/>
                        </w:rPr>
                        <w:t>Aufgabe/Funktion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170DD7C" w14:textId="2C69EB55" w:rsidR="00C84E93" w:rsidRDefault="00C84E93" w:rsidP="00EB2E5E"/>
    <w:p w14:paraId="719E573B" w14:textId="62855FD4" w:rsidR="00C84E93" w:rsidRDefault="00C84E93" w:rsidP="00EB2E5E"/>
    <w:p w14:paraId="31BA2959" w14:textId="4DD1134C" w:rsidR="00C84E93" w:rsidRDefault="00C84E93" w:rsidP="00EB2E5E"/>
    <w:p w14:paraId="68DE2DE3" w14:textId="2E935128" w:rsidR="00C84E93" w:rsidRDefault="00C84E93" w:rsidP="00EB2E5E"/>
    <w:p w14:paraId="649D3063" w14:textId="7D564364" w:rsidR="00C84E93" w:rsidRDefault="00C84E93" w:rsidP="00EB2E5E"/>
    <w:p w14:paraId="71645613" w14:textId="314715C2" w:rsidR="00C84E93" w:rsidRDefault="00C84E93" w:rsidP="00EB2E5E"/>
    <w:p w14:paraId="0F1A7AE3" w14:textId="05E90DEA" w:rsidR="00C84E93" w:rsidRDefault="00C84E93" w:rsidP="00EB2E5E"/>
    <w:p w14:paraId="58C78D5E" w14:textId="7A87344C" w:rsidR="00C84E93" w:rsidRDefault="00C84E93" w:rsidP="00EB2E5E"/>
    <w:p w14:paraId="2FEE500E" w14:textId="6481FA15" w:rsidR="00C84E93" w:rsidRDefault="00C84E93" w:rsidP="00EB2E5E"/>
    <w:p w14:paraId="6963DF07" w14:textId="377002DC" w:rsidR="00C84E93" w:rsidRDefault="00C84E93" w:rsidP="00EB2E5E"/>
    <w:p w14:paraId="5F2A7A4D" w14:textId="7BA2C7A4" w:rsidR="00C84E93" w:rsidRDefault="00C84E93" w:rsidP="00EB2E5E"/>
    <w:p w14:paraId="2ED1DF75" w14:textId="34ED8005" w:rsidR="00C84E93" w:rsidRDefault="006D62A3" w:rsidP="00EB2E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65507FA" wp14:editId="7DE10C74">
                <wp:simplePos x="0" y="0"/>
                <wp:positionH relativeFrom="margin">
                  <wp:posOffset>3966431</wp:posOffset>
                </wp:positionH>
                <wp:positionV relativeFrom="page">
                  <wp:posOffset>7569503</wp:posOffset>
                </wp:positionV>
                <wp:extent cx="2289810" cy="1431235"/>
                <wp:effectExtent l="0" t="0" r="15240" b="17145"/>
                <wp:wrapNone/>
                <wp:docPr id="5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1431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34614" w14:textId="77777777" w:rsidR="006D62A3" w:rsidRPr="006D62A3" w:rsidRDefault="006D62A3" w:rsidP="006D62A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 w:rsidRPr="006D62A3">
                              <w:rPr>
                                <w:sz w:val="20"/>
                                <w:szCs w:val="20"/>
                              </w:rPr>
                              <w:t>Aufgabe/Funktion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507FA" id="_x0000_s1040" type="#_x0000_t202" style="position:absolute;margin-left:312.3pt;margin-top:596pt;width:180.3pt;height:112.7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">
                <v:textbox>
                  <w:txbxContent>
                    <w:p w14:paraId="30334614" w14:textId="77777777" w:rsidR="006D62A3" w:rsidRPr="006D62A3" w:rsidRDefault="006D62A3" w:rsidP="006D62A3">
                      <w:pPr>
                        <w:rPr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 w:rsidRPr="006D62A3">
                        <w:rPr>
                          <w:sz w:val="20"/>
                          <w:szCs w:val="20"/>
                        </w:rPr>
                        <w:t>Aufgabe/Funktion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32E22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8E96FBF" wp14:editId="4053A3BB">
                <wp:simplePos x="0" y="0"/>
                <wp:positionH relativeFrom="margin">
                  <wp:posOffset>3982334</wp:posOffset>
                </wp:positionH>
                <wp:positionV relativeFrom="page">
                  <wp:posOffset>6591493</wp:posOffset>
                </wp:positionV>
                <wp:extent cx="2289810" cy="929888"/>
                <wp:effectExtent l="0" t="0" r="15240" b="22860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9298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3B817" w14:textId="77777777" w:rsidR="00632E22" w:rsidRDefault="00632E22" w:rsidP="00632E2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96FBF" id="_x0000_s1041" type="#_x0000_t202" style="position:absolute;margin-left:313.55pt;margin-top:519pt;width:180.3pt;height:73.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">
                <v:textbox>
                  <w:txbxContent>
                    <w:p w14:paraId="7033B817" w14:textId="77777777" w:rsidR="00632E22" w:rsidRDefault="00632E22" w:rsidP="00632E22">
                      <w: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84E93">
        <w:rPr>
          <w:noProof/>
        </w:rPr>
        <w:drawing>
          <wp:inline distT="0" distB="0" distL="0" distR="0" wp14:anchorId="07B2FF10" wp14:editId="53150D47">
            <wp:extent cx="6301105" cy="3470275"/>
            <wp:effectExtent l="0" t="0" r="444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7D8ED" w14:textId="52D9A755" w:rsidR="00C84E93" w:rsidRDefault="00C84E93" w:rsidP="00EB2E5E"/>
    <w:p w14:paraId="02F53A4E" w14:textId="14CA6E52" w:rsidR="00C84E93" w:rsidRDefault="00C84E93" w:rsidP="00EB2E5E"/>
    <w:p w14:paraId="34F70B2C" w14:textId="04745721" w:rsidR="00C84E93" w:rsidRDefault="00C84E93" w:rsidP="00EB2E5E"/>
    <w:p w14:paraId="7E3F2CAE" w14:textId="58A2090B" w:rsidR="00C84E93" w:rsidRDefault="00C84E93" w:rsidP="00EB2E5E"/>
    <w:p w14:paraId="5B41D252" w14:textId="6FE3B17A" w:rsidR="00C84E93" w:rsidRDefault="00C84E93" w:rsidP="00EB2E5E"/>
    <w:p w14:paraId="1DF68B38" w14:textId="392AF130" w:rsidR="00C84E93" w:rsidRDefault="00C84E93" w:rsidP="00EB2E5E"/>
    <w:p w14:paraId="69362CB1" w14:textId="3C4C2D25" w:rsidR="00C84E93" w:rsidRDefault="00C84E93" w:rsidP="00EB2E5E">
      <w:r>
        <w:rPr>
          <w:noProof/>
        </w:rPr>
        <w:drawing>
          <wp:anchor distT="0" distB="0" distL="114300" distR="114300" simplePos="0" relativeHeight="251663360" behindDoc="1" locked="0" layoutInCell="1" allowOverlap="1" wp14:anchorId="6AACFD43" wp14:editId="6BEB1D61">
            <wp:simplePos x="0" y="0"/>
            <wp:positionH relativeFrom="margin">
              <wp:align>right</wp:align>
            </wp:positionH>
            <wp:positionV relativeFrom="page">
              <wp:posOffset>1724025</wp:posOffset>
            </wp:positionV>
            <wp:extent cx="6301105" cy="3508375"/>
            <wp:effectExtent l="0" t="0" r="4445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61AC2D" w14:textId="3963BA2F" w:rsidR="00C84E93" w:rsidRDefault="00C84E93" w:rsidP="00EB2E5E"/>
    <w:p w14:paraId="2F745DDF" w14:textId="198C6402" w:rsidR="00C84E93" w:rsidRDefault="00C84E93" w:rsidP="00EB2E5E"/>
    <w:p w14:paraId="667EFCD9" w14:textId="06AC9E05" w:rsidR="00C84E93" w:rsidRDefault="00C84E93" w:rsidP="00EB2E5E"/>
    <w:p w14:paraId="78DEE5E8" w14:textId="22B0B21D" w:rsidR="00C84E93" w:rsidRDefault="00C84E93" w:rsidP="00EB2E5E"/>
    <w:p w14:paraId="6148C2F3" w14:textId="184FE590" w:rsidR="00C84E93" w:rsidRDefault="00C84E93" w:rsidP="00EB2E5E"/>
    <w:p w14:paraId="27998655" w14:textId="39DCDBC1" w:rsidR="00C84E93" w:rsidRDefault="00632E22" w:rsidP="00EB2E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E9AEDA8" wp14:editId="0B967EA1">
                <wp:simplePos x="0" y="0"/>
                <wp:positionH relativeFrom="margin">
                  <wp:posOffset>3951798</wp:posOffset>
                </wp:positionH>
                <wp:positionV relativeFrom="page">
                  <wp:posOffset>2706039</wp:posOffset>
                </wp:positionV>
                <wp:extent cx="2289810" cy="929888"/>
                <wp:effectExtent l="0" t="0" r="15240" b="22860"/>
                <wp:wrapNone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9298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D10ED" w14:textId="77777777" w:rsidR="00632E22" w:rsidRDefault="00632E22" w:rsidP="00632E2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AEDA8" id="_x0000_s1042" type="#_x0000_t202" style="position:absolute;margin-left:311.15pt;margin-top:213.05pt;width:180.3pt;height:73.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">
                <v:textbox>
                  <w:txbxContent>
                    <w:p w14:paraId="63BD10ED" w14:textId="77777777" w:rsidR="00632E22" w:rsidRDefault="00632E22" w:rsidP="00632E22">
                      <w: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8BA3DD2" w14:textId="0EF77730" w:rsidR="00C84E93" w:rsidRDefault="00C84E93" w:rsidP="00EB2E5E"/>
    <w:p w14:paraId="071C7AE2" w14:textId="6AA2F2C9" w:rsidR="00C84E93" w:rsidRDefault="00C84E93" w:rsidP="00EB2E5E"/>
    <w:p w14:paraId="0848FC30" w14:textId="72FF77E1" w:rsidR="00C84E93" w:rsidRDefault="00C84E93" w:rsidP="00EB2E5E"/>
    <w:p w14:paraId="4DA6E6A7" w14:textId="75E7789C" w:rsidR="00C84E93" w:rsidRDefault="00C84E93" w:rsidP="00EB2E5E"/>
    <w:p w14:paraId="60FB42E6" w14:textId="7BA4533B" w:rsidR="00C84E93" w:rsidRDefault="00C84E93" w:rsidP="00EB2E5E"/>
    <w:p w14:paraId="6441F423" w14:textId="516CBE6E" w:rsidR="00C84E93" w:rsidRDefault="006D62A3" w:rsidP="00EB2E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F1C1051" wp14:editId="0D05A9B2">
                <wp:simplePos x="0" y="0"/>
                <wp:positionH relativeFrom="margin">
                  <wp:posOffset>3966431</wp:posOffset>
                </wp:positionH>
                <wp:positionV relativeFrom="page">
                  <wp:posOffset>3760829</wp:posOffset>
                </wp:positionV>
                <wp:extent cx="2289810" cy="1431235"/>
                <wp:effectExtent l="0" t="0" r="15240" b="17145"/>
                <wp:wrapNone/>
                <wp:docPr id="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1431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BDA2D" w14:textId="77777777" w:rsidR="006D62A3" w:rsidRPr="006D62A3" w:rsidRDefault="006D62A3" w:rsidP="006D62A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 w:rsidRPr="006D62A3">
                              <w:rPr>
                                <w:sz w:val="20"/>
                                <w:szCs w:val="20"/>
                              </w:rPr>
                              <w:t>Aufgabe/Funktion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C1051" id="_x0000_s1043" type="#_x0000_t202" style="position:absolute;margin-left:312.3pt;margin-top:296.15pt;width:180.3pt;height:112.7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">
                <v:textbox>
                  <w:txbxContent>
                    <w:p w14:paraId="50EBDA2D" w14:textId="77777777" w:rsidR="006D62A3" w:rsidRPr="006D62A3" w:rsidRDefault="006D62A3" w:rsidP="006D62A3">
                      <w:pPr>
                        <w:rPr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 w:rsidRPr="006D62A3">
                        <w:rPr>
                          <w:sz w:val="20"/>
                          <w:szCs w:val="20"/>
                        </w:rPr>
                        <w:t>Aufgabe/Funktion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8D4BB5C" w14:textId="342472F1" w:rsidR="00C84E93" w:rsidRDefault="00C84E93" w:rsidP="00EB2E5E"/>
    <w:p w14:paraId="755A5C11" w14:textId="268AF42F" w:rsidR="00C84E93" w:rsidRDefault="00C84E93" w:rsidP="00EB2E5E"/>
    <w:p w14:paraId="3BC67A3A" w14:textId="484BE407" w:rsidR="00C84E93" w:rsidRDefault="00C84E93" w:rsidP="00EB2E5E"/>
    <w:p w14:paraId="2277BC08" w14:textId="6675506D" w:rsidR="00C84E93" w:rsidRDefault="00C84E93" w:rsidP="00EB2E5E"/>
    <w:p w14:paraId="3D9B576A" w14:textId="0B7553FB" w:rsidR="00C84E93" w:rsidRDefault="00C84E93" w:rsidP="00EB2E5E"/>
    <w:p w14:paraId="2F2368D3" w14:textId="7C7939AB" w:rsidR="00C84E93" w:rsidRDefault="00C84E93" w:rsidP="00EB2E5E"/>
    <w:p w14:paraId="51A65F37" w14:textId="769F91D3" w:rsidR="00C84E93" w:rsidRDefault="00C84E93" w:rsidP="00EB2E5E"/>
    <w:p w14:paraId="62AA4B7A" w14:textId="3A1E8307" w:rsidR="00C84E93" w:rsidRDefault="00C84E93" w:rsidP="00EB2E5E"/>
    <w:p w14:paraId="3F95791D" w14:textId="645411A5" w:rsidR="00C84E93" w:rsidRDefault="00C84E93" w:rsidP="00EB2E5E"/>
    <w:p w14:paraId="0835C50E" w14:textId="11D562F6" w:rsidR="00C84E93" w:rsidRDefault="00C84E93" w:rsidP="00EB2E5E"/>
    <w:p w14:paraId="424225AC" w14:textId="7EAC1B10" w:rsidR="00C84E93" w:rsidRDefault="00C84E93" w:rsidP="00EB2E5E"/>
    <w:p w14:paraId="2B971E03" w14:textId="5F6733D4" w:rsidR="00C84E93" w:rsidRDefault="00C84E93" w:rsidP="00EB2E5E"/>
    <w:p w14:paraId="153C2495" w14:textId="3F54366E" w:rsidR="00C84E93" w:rsidRDefault="00C84E93" w:rsidP="00EB2E5E"/>
    <w:p w14:paraId="1CB8ECAF" w14:textId="7D5CBD6D" w:rsidR="00C84E93" w:rsidRDefault="00C84E93" w:rsidP="00EB2E5E"/>
    <w:p w14:paraId="69DC0637" w14:textId="38E7637E" w:rsidR="00C84E93" w:rsidRDefault="00C84E93" w:rsidP="00EB2E5E"/>
    <w:p w14:paraId="1FE0A7C0" w14:textId="08903577" w:rsidR="00C84E93" w:rsidRDefault="00C84E93" w:rsidP="00EB2E5E"/>
    <w:p w14:paraId="1F5FB900" w14:textId="3648F344" w:rsidR="00C84E93" w:rsidRDefault="00C84E93" w:rsidP="00EB2E5E"/>
    <w:p w14:paraId="27A94F5F" w14:textId="2556B6EC" w:rsidR="00C84E93" w:rsidRDefault="00C84E93" w:rsidP="00EB2E5E"/>
    <w:p w14:paraId="0AB4332F" w14:textId="3E1C556F" w:rsidR="00C84E93" w:rsidRDefault="00C84E93" w:rsidP="00EB2E5E"/>
    <w:p w14:paraId="6006687A" w14:textId="70E2F266" w:rsidR="00C84E93" w:rsidRDefault="00C84E93" w:rsidP="00EB2E5E"/>
    <w:p w14:paraId="4D7A2A57" w14:textId="62B72C09" w:rsidR="00C84E93" w:rsidRDefault="00C84E93" w:rsidP="00EB2E5E"/>
    <w:p w14:paraId="28214CB5" w14:textId="208883C3" w:rsidR="00C84E93" w:rsidRDefault="00C84E93" w:rsidP="00EB2E5E"/>
    <w:p w14:paraId="303398AC" w14:textId="4674C73D" w:rsidR="00C84E93" w:rsidRDefault="00C84E93" w:rsidP="00EB2E5E"/>
    <w:p w14:paraId="090C5750" w14:textId="397E5DF9" w:rsidR="00C84E93" w:rsidRDefault="00C84E93" w:rsidP="00EB2E5E"/>
    <w:p w14:paraId="3FE7DEFE" w14:textId="3D627F54" w:rsidR="00C84E93" w:rsidRDefault="00C84E93" w:rsidP="00EB2E5E"/>
    <w:p w14:paraId="06BB972E" w14:textId="65A37522" w:rsidR="00C84E93" w:rsidRDefault="00C84E93" w:rsidP="00EB2E5E"/>
    <w:p w14:paraId="4AD186BF" w14:textId="77777777" w:rsidR="00C84E93" w:rsidRDefault="00C84E93" w:rsidP="00EB2E5E"/>
    <w:p w14:paraId="560F89D4" w14:textId="2D276248" w:rsidR="00C84E93" w:rsidRDefault="00C84E93" w:rsidP="00EB2E5E"/>
    <w:p w14:paraId="5AF23CF2" w14:textId="1A18F31F" w:rsidR="00C84E93" w:rsidRDefault="00C84E93" w:rsidP="00EB2E5E"/>
    <w:p w14:paraId="4A33B29E" w14:textId="3C5846BE" w:rsidR="00C84E93" w:rsidRDefault="00C84E93" w:rsidP="00EB2E5E"/>
    <w:p w14:paraId="219EBDB8" w14:textId="61E0F563" w:rsidR="00C84E93" w:rsidRDefault="00C84E93" w:rsidP="00EB2E5E"/>
    <w:p w14:paraId="0E32C3FD" w14:textId="4C957F66" w:rsidR="00C84E93" w:rsidRDefault="00C84E93" w:rsidP="00EB2E5E"/>
    <w:p w14:paraId="1E4558A1" w14:textId="6565D388" w:rsidR="00C84E93" w:rsidRDefault="00C84E93" w:rsidP="00EB2E5E"/>
    <w:p w14:paraId="0E70E758" w14:textId="1C67D3C4" w:rsidR="00C84E93" w:rsidRDefault="00C84E93" w:rsidP="00EB2E5E"/>
    <w:p w14:paraId="5633D3E7" w14:textId="1D552C9F" w:rsidR="00C84E93" w:rsidRDefault="00C84E93" w:rsidP="00EB2E5E"/>
    <w:p w14:paraId="679D9239" w14:textId="77777777" w:rsidR="00C84E93" w:rsidRDefault="00C84E93" w:rsidP="00EB2E5E"/>
    <w:p w14:paraId="34C88364" w14:textId="42C2BA99" w:rsidR="000A5C64" w:rsidRPr="00EB2E5E" w:rsidRDefault="000A5C64" w:rsidP="00EB2E5E"/>
    <w:sectPr w:rsidR="000A5C64" w:rsidRPr="00EB2E5E">
      <w:headerReference w:type="default" r:id="rId14"/>
      <w:footerReference w:type="default" r:id="rId15"/>
      <w:pgSz w:w="11906" w:h="16838"/>
      <w:pgMar w:top="540" w:right="566" w:bottom="1134" w:left="1417" w:header="708" w:footer="4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384E64" w14:textId="77777777" w:rsidR="00802B9D" w:rsidRDefault="00802B9D">
      <w:r>
        <w:separator/>
      </w:r>
    </w:p>
  </w:endnote>
  <w:endnote w:type="continuationSeparator" w:id="0">
    <w:p w14:paraId="58FB7111" w14:textId="77777777" w:rsidR="00802B9D" w:rsidRDefault="00802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te DIN 1451 Mittelschrift">
    <w:panose1 w:val="020B0603020202020204"/>
    <w:charset w:val="00"/>
    <w:family w:val="swiss"/>
    <w:pitch w:val="variable"/>
    <w:sig w:usb0="00000003" w:usb1="00000010" w:usb2="00000000" w:usb3="00000000" w:csb0="00000001" w:csb1="00000000"/>
  </w:font>
  <w:font w:name="DIN 1451 Mittelschrift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te DIN 1451 Mittelschrift gep">
    <w:altName w:val="Trebuchet MS"/>
    <w:charset w:val="00"/>
    <w:family w:val="swiss"/>
    <w:pitch w:val="variable"/>
    <w:sig w:usb0="00000003" w:usb1="0000001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F2687B" w14:textId="77777777" w:rsidR="000D5B38" w:rsidRDefault="000D5B38" w:rsidP="007378EA">
    <w:pPr>
      <w:pStyle w:val="Fuzeile"/>
      <w:rPr>
        <w:rFonts w:cs="Arial"/>
        <w:sz w:val="16"/>
        <w:szCs w:val="16"/>
      </w:rPr>
    </w:pPr>
  </w:p>
  <w:p w14:paraId="199F98D7" w14:textId="77777777" w:rsidR="00747188" w:rsidRDefault="00747188" w:rsidP="007378EA">
    <w:pPr>
      <w:pStyle w:val="Fuzeile"/>
      <w:rPr>
        <w:rFonts w:cs="Arial"/>
        <w:sz w:val="16"/>
        <w:szCs w:val="16"/>
      </w:rPr>
    </w:pPr>
    <w:r w:rsidRPr="006A4C10">
      <w:rPr>
        <w:rFonts w:cs="Arial"/>
        <w:noProof/>
        <w:sz w:val="24"/>
      </w:rPr>
      <w:drawing>
        <wp:inline distT="0" distB="0" distL="0" distR="0" wp14:anchorId="1F23638C" wp14:editId="2BAEAC3B">
          <wp:extent cx="5850890" cy="247141"/>
          <wp:effectExtent l="19050" t="0" r="0" b="0"/>
          <wp:docPr id="6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lini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0890" cy="2471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B72455" w14:textId="77777777" w:rsidR="00747188" w:rsidRDefault="00747188" w:rsidP="007378EA">
    <w:pPr>
      <w:pStyle w:val="Fuzeile"/>
      <w:rPr>
        <w:rFonts w:cs="Arial"/>
        <w:sz w:val="16"/>
        <w:szCs w:val="16"/>
      </w:rPr>
    </w:pPr>
  </w:p>
  <w:p w14:paraId="7EF99B81" w14:textId="2E7FD33D" w:rsidR="007241BC" w:rsidRDefault="002279A8" w:rsidP="007378EA">
    <w:pPr>
      <w:pStyle w:val="Fuzeile"/>
      <w:rPr>
        <w:rFonts w:cs="Arial"/>
        <w:sz w:val="16"/>
        <w:szCs w:val="16"/>
      </w:rPr>
    </w:pPr>
    <w:r>
      <w:rPr>
        <w:rFonts w:cs="Arial"/>
        <w:sz w:val="16"/>
        <w:szCs w:val="16"/>
      </w:rPr>
      <w:t xml:space="preserve">Schwandt </w:t>
    </w:r>
    <w:r>
      <w:rPr>
        <w:rFonts w:cs="Arial"/>
        <w:sz w:val="16"/>
        <w:szCs w:val="16"/>
      </w:rPr>
      <w:fldChar w:fldCharType="begin"/>
    </w:r>
    <w:r>
      <w:rPr>
        <w:rFonts w:cs="Arial"/>
        <w:sz w:val="16"/>
        <w:szCs w:val="16"/>
      </w:rPr>
      <w:instrText xml:space="preserve"> DATE  \@ "dd.MM.yy"  \* MERGEFORMAT </w:instrText>
    </w:r>
    <w:r>
      <w:rPr>
        <w:rFonts w:cs="Arial"/>
        <w:sz w:val="16"/>
        <w:szCs w:val="16"/>
      </w:rPr>
      <w:fldChar w:fldCharType="separate"/>
    </w:r>
    <w:r w:rsidR="002C36BA">
      <w:rPr>
        <w:rFonts w:cs="Arial"/>
        <w:noProof/>
        <w:sz w:val="16"/>
        <w:szCs w:val="16"/>
      </w:rPr>
      <w:t>17.09.20</w:t>
    </w:r>
    <w:r>
      <w:rPr>
        <w:rFonts w:cs="Arial"/>
        <w:sz w:val="16"/>
        <w:szCs w:val="16"/>
      </w:rPr>
      <w:fldChar w:fldCharType="end"/>
    </w:r>
    <w:r w:rsidR="007241BC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B35B28" w14:textId="77777777" w:rsidR="00802B9D" w:rsidRDefault="00802B9D">
      <w:r>
        <w:separator/>
      </w:r>
    </w:p>
  </w:footnote>
  <w:footnote w:type="continuationSeparator" w:id="0">
    <w:p w14:paraId="340196C9" w14:textId="77777777" w:rsidR="00802B9D" w:rsidRDefault="00802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0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771"/>
      <w:gridCol w:w="2291"/>
      <w:gridCol w:w="2163"/>
      <w:gridCol w:w="1343"/>
      <w:gridCol w:w="1440"/>
    </w:tblGrid>
    <w:tr w:rsidR="007241BC" w14:paraId="21C6C498" w14:textId="77777777" w:rsidTr="002F44FF">
      <w:trPr>
        <w:trHeight w:hRule="exact" w:val="909"/>
      </w:trPr>
      <w:tc>
        <w:tcPr>
          <w:tcW w:w="2771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14:paraId="504F1AE4" w14:textId="04BEB56A" w:rsidR="007241BC" w:rsidRPr="00C925F7" w:rsidRDefault="003C752F" w:rsidP="00C925F7">
          <w:pPr>
            <w:jc w:val="center"/>
            <w:rPr>
              <w:rFonts w:ascii="Alte DIN 1451 Mittelschrift gep" w:hAnsi="Alte DIN 1451 Mittelschrift gep" w:cs="Arial"/>
              <w:sz w:val="24"/>
            </w:rPr>
          </w:pPr>
          <w:r>
            <w:rPr>
              <w:rFonts w:ascii="Alte DIN 1451 Mittelschrift gep" w:hAnsi="Alte DIN 1451 Mittelschrift gep" w:cs="Arial"/>
              <w:sz w:val="24"/>
            </w:rPr>
            <w:t>MA</w:t>
          </w:r>
        </w:p>
      </w:tc>
      <w:tc>
        <w:tcPr>
          <w:tcW w:w="4454" w:type="dxa"/>
          <w:gridSpan w:val="2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036C7678" w14:textId="77777777" w:rsidR="00091EA1" w:rsidRDefault="00EB2E5E" w:rsidP="00ED6364">
          <w:pPr>
            <w:jc w:val="center"/>
            <w:rPr>
              <w:rFonts w:cs="Arial"/>
              <w:b/>
              <w:sz w:val="24"/>
            </w:rPr>
          </w:pPr>
          <w:r>
            <w:rPr>
              <w:rFonts w:cs="Arial"/>
              <w:b/>
              <w:sz w:val="24"/>
            </w:rPr>
            <w:t>Elektroinstallation</w:t>
          </w:r>
        </w:p>
        <w:p w14:paraId="52C3D167" w14:textId="45423822" w:rsidR="00EB2E5E" w:rsidRPr="00E71124" w:rsidRDefault="00EB2E5E" w:rsidP="00ED6364">
          <w:pPr>
            <w:jc w:val="center"/>
            <w:rPr>
              <w:rFonts w:cs="Arial"/>
              <w:b/>
              <w:sz w:val="24"/>
            </w:rPr>
          </w:pPr>
          <w:r>
            <w:rPr>
              <w:rFonts w:cs="Arial"/>
              <w:b/>
              <w:sz w:val="24"/>
            </w:rPr>
            <w:t>Schaltungen</w:t>
          </w:r>
        </w:p>
      </w:tc>
      <w:tc>
        <w:tcPr>
          <w:tcW w:w="2783" w:type="dxa"/>
          <w:gridSpan w:val="2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D452C71" w14:textId="77777777" w:rsidR="00934453" w:rsidRPr="001A3CE3" w:rsidRDefault="002F44FF">
          <w:pPr>
            <w:jc w:val="center"/>
            <w:rPr>
              <w:rFonts w:cs="Arial"/>
              <w:sz w:val="24"/>
            </w:rPr>
          </w:pPr>
          <w:r w:rsidRPr="00405215">
            <w:rPr>
              <w:rFonts w:cs="Arial"/>
              <w:noProof/>
              <w:sz w:val="20"/>
            </w:rPr>
            <w:drawing>
              <wp:anchor distT="0" distB="0" distL="114300" distR="114300" simplePos="0" relativeHeight="251659264" behindDoc="1" locked="0" layoutInCell="1" allowOverlap="1" wp14:anchorId="169497E8" wp14:editId="5D9458E6">
                <wp:simplePos x="0" y="0"/>
                <wp:positionH relativeFrom="margin">
                  <wp:posOffset>160655</wp:posOffset>
                </wp:positionH>
                <wp:positionV relativeFrom="margin">
                  <wp:posOffset>76200</wp:posOffset>
                </wp:positionV>
                <wp:extent cx="1409700" cy="466090"/>
                <wp:effectExtent l="0" t="0" r="0" b="0"/>
                <wp:wrapSquare wrapText="bothSides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9700" cy="4660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2F44FF" w14:paraId="312A071F" w14:textId="77777777" w:rsidTr="002F44FF">
      <w:trPr>
        <w:trHeight w:hRule="exact" w:val="376"/>
      </w:trPr>
      <w:tc>
        <w:tcPr>
          <w:tcW w:w="2771" w:type="dxa"/>
          <w:tcBorders>
            <w:left w:val="single" w:sz="4" w:space="0" w:color="auto"/>
          </w:tcBorders>
          <w:vAlign w:val="center"/>
        </w:tcPr>
        <w:p w14:paraId="6170B104" w14:textId="77777777" w:rsidR="002F44FF" w:rsidRDefault="002F44FF">
          <w:pPr>
            <w:rPr>
              <w:rFonts w:ascii="Alte DIN 1451 Mittelschrift gep" w:hAnsi="Alte DIN 1451 Mittelschrift gep" w:cs="Arial"/>
              <w:sz w:val="16"/>
              <w:szCs w:val="16"/>
            </w:rPr>
          </w:pPr>
        </w:p>
        <w:p w14:paraId="3B43D054" w14:textId="77777777" w:rsidR="002F44FF" w:rsidRPr="002F44FF" w:rsidRDefault="002F44FF">
          <w:pPr>
            <w:rPr>
              <w:rFonts w:ascii="Alte DIN 1451 Mittelschrift gep" w:hAnsi="Alte DIN 1451 Mittelschrift gep" w:cs="Arial"/>
              <w:sz w:val="16"/>
              <w:szCs w:val="16"/>
            </w:rPr>
          </w:pPr>
          <w:r w:rsidRPr="002F44FF">
            <w:rPr>
              <w:rFonts w:ascii="Alte DIN 1451 Mittelschrift gep" w:hAnsi="Alte DIN 1451 Mittelschrift gep" w:cs="Arial"/>
              <w:sz w:val="16"/>
              <w:szCs w:val="16"/>
            </w:rPr>
            <w:t>Name:</w:t>
          </w:r>
        </w:p>
      </w:tc>
      <w:tc>
        <w:tcPr>
          <w:tcW w:w="2291" w:type="dxa"/>
          <w:tcBorders>
            <w:right w:val="single" w:sz="6" w:space="0" w:color="000000"/>
          </w:tcBorders>
          <w:vAlign w:val="center"/>
        </w:tcPr>
        <w:p w14:paraId="339BF33E" w14:textId="77777777" w:rsidR="002F44FF" w:rsidRDefault="002F44FF">
          <w:pPr>
            <w:rPr>
              <w:rFonts w:ascii="Alte DIN 1451 Mittelschrift gep" w:hAnsi="Alte DIN 1451 Mittelschrift gep" w:cs="Arial"/>
              <w:sz w:val="16"/>
              <w:szCs w:val="16"/>
            </w:rPr>
          </w:pPr>
        </w:p>
        <w:p w14:paraId="00CF6B5E" w14:textId="77777777" w:rsidR="002F44FF" w:rsidRPr="002F44FF" w:rsidRDefault="002F44FF">
          <w:pPr>
            <w:rPr>
              <w:rFonts w:ascii="Alte DIN 1451 Mittelschrift gep" w:hAnsi="Alte DIN 1451 Mittelschrift gep" w:cs="Arial"/>
              <w:sz w:val="16"/>
              <w:szCs w:val="16"/>
            </w:rPr>
          </w:pPr>
          <w:r w:rsidRPr="002F44FF">
            <w:rPr>
              <w:rFonts w:ascii="Alte DIN 1451 Mittelschrift gep" w:hAnsi="Alte DIN 1451 Mittelschrift gep" w:cs="Arial"/>
              <w:sz w:val="16"/>
              <w:szCs w:val="16"/>
            </w:rPr>
            <w:t>Datum:</w:t>
          </w:r>
        </w:p>
      </w:tc>
      <w:tc>
        <w:tcPr>
          <w:tcW w:w="2163" w:type="dxa"/>
          <w:tcBorders>
            <w:left w:val="single" w:sz="6" w:space="0" w:color="000000"/>
          </w:tcBorders>
          <w:vAlign w:val="center"/>
        </w:tcPr>
        <w:p w14:paraId="3056A075" w14:textId="77777777" w:rsidR="002F44FF" w:rsidRDefault="002F44FF">
          <w:pPr>
            <w:rPr>
              <w:rFonts w:ascii="Alte DIN 1451 Mittelschrift gep" w:hAnsi="Alte DIN 1451 Mittelschrift gep" w:cs="Arial"/>
              <w:sz w:val="16"/>
              <w:szCs w:val="16"/>
            </w:rPr>
          </w:pPr>
        </w:p>
        <w:p w14:paraId="065681E6" w14:textId="77777777" w:rsidR="002F44FF" w:rsidRPr="002F44FF" w:rsidRDefault="002F44FF">
          <w:pPr>
            <w:rPr>
              <w:rFonts w:ascii="Alte DIN 1451 Mittelschrift gep" w:hAnsi="Alte DIN 1451 Mittelschrift gep" w:cs="Arial"/>
              <w:sz w:val="16"/>
              <w:szCs w:val="16"/>
            </w:rPr>
          </w:pPr>
          <w:r w:rsidRPr="002F44FF">
            <w:rPr>
              <w:rFonts w:ascii="Alte DIN 1451 Mittelschrift gep" w:hAnsi="Alte DIN 1451 Mittelschrift gep" w:cs="Arial"/>
              <w:sz w:val="16"/>
              <w:szCs w:val="16"/>
            </w:rPr>
            <w:t>Klasse:</w:t>
          </w:r>
          <w:r>
            <w:rPr>
              <w:rFonts w:ascii="Alte DIN 1451 Mittelschrift gep" w:hAnsi="Alte DIN 1451 Mittelschrift gep" w:cs="Arial"/>
              <w:sz w:val="16"/>
              <w:szCs w:val="16"/>
            </w:rPr>
            <w:t xml:space="preserve"> </w:t>
          </w:r>
        </w:p>
      </w:tc>
      <w:tc>
        <w:tcPr>
          <w:tcW w:w="1343" w:type="dxa"/>
          <w:tcBorders>
            <w:right w:val="single" w:sz="4" w:space="0" w:color="auto"/>
          </w:tcBorders>
          <w:vAlign w:val="center"/>
        </w:tcPr>
        <w:p w14:paraId="3FC207EB" w14:textId="77777777" w:rsidR="002F44FF" w:rsidRDefault="002F44FF" w:rsidP="002F44FF">
          <w:pPr>
            <w:tabs>
              <w:tab w:val="left" w:pos="582"/>
              <w:tab w:val="left" w:pos="822"/>
              <w:tab w:val="left" w:pos="1422"/>
            </w:tabs>
            <w:rPr>
              <w:rFonts w:ascii="Alte DIN 1451 Mittelschrift gep" w:hAnsi="Alte DIN 1451 Mittelschrift gep" w:cs="Arial"/>
              <w:sz w:val="16"/>
              <w:szCs w:val="16"/>
            </w:rPr>
          </w:pPr>
        </w:p>
        <w:p w14:paraId="11B69CC6" w14:textId="77777777" w:rsidR="002F44FF" w:rsidRPr="002F44FF" w:rsidRDefault="002F44FF" w:rsidP="002F44FF">
          <w:pPr>
            <w:tabs>
              <w:tab w:val="left" w:pos="582"/>
              <w:tab w:val="left" w:pos="822"/>
              <w:tab w:val="left" w:pos="1422"/>
            </w:tabs>
            <w:rPr>
              <w:rFonts w:ascii="Alte DIN 1451 Mittelschrift gep" w:hAnsi="Alte DIN 1451 Mittelschrift gep" w:cs="Arial"/>
              <w:sz w:val="16"/>
              <w:szCs w:val="16"/>
            </w:rPr>
          </w:pPr>
          <w:r w:rsidRPr="002F44FF">
            <w:rPr>
              <w:rFonts w:ascii="Alte DIN 1451 Mittelschrift gep" w:hAnsi="Alte DIN 1451 Mittelschrift gep" w:cs="Arial"/>
              <w:sz w:val="16"/>
              <w:szCs w:val="16"/>
            </w:rPr>
            <w:t xml:space="preserve">Blatt Nr.: </w:t>
          </w:r>
          <w:r w:rsidRPr="002F44FF">
            <w:rPr>
              <w:rFonts w:ascii="Alte DIN 1451 Mittelschrift gep" w:hAnsi="Alte DIN 1451 Mittelschrift gep" w:cs="Arial"/>
              <w:sz w:val="16"/>
              <w:szCs w:val="16"/>
            </w:rPr>
            <w:fldChar w:fldCharType="begin"/>
          </w:r>
          <w:r w:rsidRPr="002F44FF">
            <w:rPr>
              <w:rFonts w:ascii="Alte DIN 1451 Mittelschrift gep" w:hAnsi="Alte DIN 1451 Mittelschrift gep" w:cs="Arial"/>
              <w:sz w:val="16"/>
              <w:szCs w:val="16"/>
            </w:rPr>
            <w:instrText xml:space="preserve"> PAGE   \* MERGEFORMAT </w:instrText>
          </w:r>
          <w:r w:rsidRPr="002F44FF">
            <w:rPr>
              <w:rFonts w:ascii="Alte DIN 1451 Mittelschrift gep" w:hAnsi="Alte DIN 1451 Mittelschrift gep" w:cs="Arial"/>
              <w:sz w:val="16"/>
              <w:szCs w:val="16"/>
            </w:rPr>
            <w:fldChar w:fldCharType="separate"/>
          </w:r>
          <w:r w:rsidR="002A7A7B">
            <w:rPr>
              <w:rFonts w:ascii="Alte DIN 1451 Mittelschrift gep" w:hAnsi="Alte DIN 1451 Mittelschrift gep" w:cs="Arial"/>
              <w:noProof/>
              <w:sz w:val="16"/>
              <w:szCs w:val="16"/>
            </w:rPr>
            <w:t>3</w:t>
          </w:r>
          <w:r w:rsidRPr="002F44FF">
            <w:rPr>
              <w:rFonts w:ascii="Alte DIN 1451 Mittelschrift gep" w:hAnsi="Alte DIN 1451 Mittelschrift gep" w:cs="Arial"/>
              <w:sz w:val="16"/>
              <w:szCs w:val="16"/>
            </w:rPr>
            <w:fldChar w:fldCharType="end"/>
          </w:r>
          <w:r w:rsidRPr="002F44FF">
            <w:rPr>
              <w:rFonts w:ascii="Alte DIN 1451 Mittelschrift gep" w:hAnsi="Alte DIN 1451 Mittelschrift gep" w:cs="Arial"/>
              <w:sz w:val="16"/>
              <w:szCs w:val="16"/>
            </w:rPr>
            <w:t xml:space="preserve"> / </w:t>
          </w:r>
          <w:r w:rsidRPr="002F44FF">
            <w:rPr>
              <w:rFonts w:ascii="Alte DIN 1451 Mittelschrift gep" w:hAnsi="Alte DIN 1451 Mittelschrift gep" w:cs="Arial"/>
              <w:sz w:val="16"/>
              <w:szCs w:val="16"/>
            </w:rPr>
            <w:fldChar w:fldCharType="begin"/>
          </w:r>
          <w:r w:rsidRPr="002F44FF">
            <w:rPr>
              <w:rFonts w:ascii="Alte DIN 1451 Mittelschrift gep" w:hAnsi="Alte DIN 1451 Mittelschrift gep" w:cs="Arial"/>
              <w:sz w:val="16"/>
              <w:szCs w:val="16"/>
            </w:rPr>
            <w:instrText xml:space="preserve"> NUMPAGES   \* MERGEFORMAT </w:instrText>
          </w:r>
          <w:r w:rsidRPr="002F44FF">
            <w:rPr>
              <w:rFonts w:ascii="Alte DIN 1451 Mittelschrift gep" w:hAnsi="Alte DIN 1451 Mittelschrift gep" w:cs="Arial"/>
              <w:sz w:val="16"/>
              <w:szCs w:val="16"/>
            </w:rPr>
            <w:fldChar w:fldCharType="separate"/>
          </w:r>
          <w:r w:rsidR="002A7A7B">
            <w:rPr>
              <w:rFonts w:ascii="Alte DIN 1451 Mittelschrift gep" w:hAnsi="Alte DIN 1451 Mittelschrift gep" w:cs="Arial"/>
              <w:noProof/>
              <w:sz w:val="16"/>
              <w:szCs w:val="16"/>
            </w:rPr>
            <w:t>5</w:t>
          </w:r>
          <w:r w:rsidRPr="002F44FF">
            <w:rPr>
              <w:rFonts w:ascii="Alte DIN 1451 Mittelschrift gep" w:hAnsi="Alte DIN 1451 Mittelschrift gep" w:cs="Arial"/>
              <w:sz w:val="16"/>
              <w:szCs w:val="16"/>
            </w:rPr>
            <w:fldChar w:fldCharType="end"/>
          </w:r>
          <w:r w:rsidRPr="002F44FF">
            <w:rPr>
              <w:rFonts w:ascii="Alte DIN 1451 Mittelschrift gep" w:hAnsi="Alte DIN 1451 Mittelschrift gep" w:cs="Arial"/>
              <w:sz w:val="16"/>
              <w:szCs w:val="16"/>
            </w:rPr>
            <w:t xml:space="preserve">  </w:t>
          </w:r>
        </w:p>
      </w:tc>
      <w:tc>
        <w:tcPr>
          <w:tcW w:w="1440" w:type="dxa"/>
          <w:tcBorders>
            <w:right w:val="single" w:sz="4" w:space="0" w:color="auto"/>
          </w:tcBorders>
          <w:vAlign w:val="center"/>
        </w:tcPr>
        <w:p w14:paraId="25A9245C" w14:textId="77777777" w:rsidR="002F44FF" w:rsidRDefault="002F44FF">
          <w:pPr>
            <w:tabs>
              <w:tab w:val="left" w:pos="582"/>
              <w:tab w:val="left" w:pos="822"/>
              <w:tab w:val="left" w:pos="1422"/>
            </w:tabs>
            <w:rPr>
              <w:rFonts w:ascii="Alte DIN 1451 Mittelschrift gep" w:hAnsi="Alte DIN 1451 Mittelschrift gep" w:cs="Arial"/>
              <w:sz w:val="16"/>
              <w:szCs w:val="16"/>
            </w:rPr>
          </w:pPr>
        </w:p>
        <w:p w14:paraId="64E49B63" w14:textId="77777777" w:rsidR="002F44FF" w:rsidRPr="002F44FF" w:rsidRDefault="002F44FF">
          <w:pPr>
            <w:tabs>
              <w:tab w:val="left" w:pos="582"/>
              <w:tab w:val="left" w:pos="822"/>
              <w:tab w:val="left" w:pos="1422"/>
            </w:tabs>
            <w:rPr>
              <w:rFonts w:ascii="Alte DIN 1451 Mittelschrift gep" w:hAnsi="Alte DIN 1451 Mittelschrift gep" w:cs="Arial"/>
              <w:sz w:val="16"/>
              <w:szCs w:val="16"/>
            </w:rPr>
          </w:pPr>
          <w:r>
            <w:rPr>
              <w:rFonts w:ascii="Alte DIN 1451 Mittelschrift gep" w:hAnsi="Alte DIN 1451 Mittelschrift gep" w:cs="Arial"/>
              <w:sz w:val="16"/>
              <w:szCs w:val="16"/>
            </w:rPr>
            <w:t>L</w:t>
          </w:r>
          <w:r w:rsidRPr="002F44FF">
            <w:rPr>
              <w:rFonts w:ascii="Alte DIN 1451 Mittelschrift gep" w:hAnsi="Alte DIN 1451 Mittelschrift gep" w:cs="Arial"/>
              <w:sz w:val="16"/>
              <w:szCs w:val="16"/>
            </w:rPr>
            <w:t>fd. Nr.:</w:t>
          </w:r>
        </w:p>
      </w:tc>
    </w:tr>
  </w:tbl>
  <w:p w14:paraId="34600827" w14:textId="77777777" w:rsidR="007241BC" w:rsidRDefault="007241BC">
    <w:pPr>
      <w:pStyle w:val="Kopfzeil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21A4C"/>
    <w:multiLevelType w:val="hybridMultilevel"/>
    <w:tmpl w:val="85C680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B2793"/>
    <w:multiLevelType w:val="multilevel"/>
    <w:tmpl w:val="C73E1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D27281"/>
    <w:multiLevelType w:val="hybridMultilevel"/>
    <w:tmpl w:val="565C94B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24436"/>
    <w:multiLevelType w:val="multilevel"/>
    <w:tmpl w:val="A48861AA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13D62E4B"/>
    <w:multiLevelType w:val="multilevel"/>
    <w:tmpl w:val="52B07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620517"/>
    <w:multiLevelType w:val="hybridMultilevel"/>
    <w:tmpl w:val="B532E2E8"/>
    <w:lvl w:ilvl="0" w:tplc="DFA2FA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B1292"/>
    <w:multiLevelType w:val="hybridMultilevel"/>
    <w:tmpl w:val="4A16A78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D47EB"/>
    <w:multiLevelType w:val="hybridMultilevel"/>
    <w:tmpl w:val="8DBA9C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A0AA5"/>
    <w:multiLevelType w:val="multilevel"/>
    <w:tmpl w:val="08E46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2D2CBF"/>
    <w:multiLevelType w:val="multilevel"/>
    <w:tmpl w:val="A7E20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9736A1E"/>
    <w:multiLevelType w:val="hybridMultilevel"/>
    <w:tmpl w:val="CFD227E2"/>
    <w:lvl w:ilvl="0" w:tplc="89EA428E">
      <w:numFmt w:val="bullet"/>
      <w:lvlText w:val=""/>
      <w:lvlJc w:val="left"/>
      <w:pPr>
        <w:tabs>
          <w:tab w:val="num" w:pos="2121"/>
        </w:tabs>
        <w:ind w:left="2121" w:hanging="705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2A826F46"/>
    <w:multiLevelType w:val="multilevel"/>
    <w:tmpl w:val="51E42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A80C10"/>
    <w:multiLevelType w:val="hybridMultilevel"/>
    <w:tmpl w:val="DFE60774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265109F"/>
    <w:multiLevelType w:val="hybridMultilevel"/>
    <w:tmpl w:val="A7E2020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2EB219A"/>
    <w:multiLevelType w:val="multilevel"/>
    <w:tmpl w:val="B6124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E16448"/>
    <w:multiLevelType w:val="hybridMultilevel"/>
    <w:tmpl w:val="03D08744"/>
    <w:lvl w:ilvl="0" w:tplc="43BE5D5C">
      <w:numFmt w:val="bullet"/>
      <w:lvlText w:val="-"/>
      <w:lvlJc w:val="left"/>
      <w:pPr>
        <w:ind w:left="720" w:hanging="360"/>
      </w:pPr>
      <w:rPr>
        <w:rFonts w:ascii="Alte DIN 1451 Mittelschrift" w:eastAsia="Times New Roman" w:hAnsi="Alte DIN 1451 Mittelschrif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5A6412"/>
    <w:multiLevelType w:val="hybridMultilevel"/>
    <w:tmpl w:val="CDDE385A"/>
    <w:lvl w:ilvl="0" w:tplc="C4C44A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79676F"/>
    <w:multiLevelType w:val="multilevel"/>
    <w:tmpl w:val="B336B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AFC289E"/>
    <w:multiLevelType w:val="hybridMultilevel"/>
    <w:tmpl w:val="1378620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203ED7"/>
    <w:multiLevelType w:val="hybridMultilevel"/>
    <w:tmpl w:val="845AEA40"/>
    <w:lvl w:ilvl="0" w:tplc="96C0DD04">
      <w:start w:val="8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4D64FF"/>
    <w:multiLevelType w:val="multilevel"/>
    <w:tmpl w:val="D0143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FF13B9"/>
    <w:multiLevelType w:val="multilevel"/>
    <w:tmpl w:val="96AE3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05360A"/>
    <w:multiLevelType w:val="hybridMultilevel"/>
    <w:tmpl w:val="8264AACE"/>
    <w:lvl w:ilvl="0" w:tplc="CB26E6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D4704E"/>
    <w:multiLevelType w:val="hybridMultilevel"/>
    <w:tmpl w:val="D0329D06"/>
    <w:lvl w:ilvl="0" w:tplc="87EAB40C">
      <w:start w:val="8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D417DA3"/>
    <w:multiLevelType w:val="hybridMultilevel"/>
    <w:tmpl w:val="97C03F3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9B7479"/>
    <w:multiLevelType w:val="multilevel"/>
    <w:tmpl w:val="3BBE3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A07193E"/>
    <w:multiLevelType w:val="hybridMultilevel"/>
    <w:tmpl w:val="FB72C7CA"/>
    <w:lvl w:ilvl="0" w:tplc="7AD853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220655"/>
    <w:multiLevelType w:val="multilevel"/>
    <w:tmpl w:val="569CF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BB56FB9"/>
    <w:multiLevelType w:val="multilevel"/>
    <w:tmpl w:val="D0780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CA56EC2"/>
    <w:multiLevelType w:val="multilevel"/>
    <w:tmpl w:val="338CE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DIN 1451 Mittelschrift" w:eastAsia="Times New Roman" w:hAnsi="DIN 1451 Mittelschrift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E045EA"/>
    <w:multiLevelType w:val="multilevel"/>
    <w:tmpl w:val="CCA6A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0F5738D"/>
    <w:multiLevelType w:val="multilevel"/>
    <w:tmpl w:val="8AAA4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27B439F"/>
    <w:multiLevelType w:val="multilevel"/>
    <w:tmpl w:val="E12E1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39523B1"/>
    <w:multiLevelType w:val="hybridMultilevel"/>
    <w:tmpl w:val="60563EA6"/>
    <w:lvl w:ilvl="0" w:tplc="D82488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84268D"/>
    <w:multiLevelType w:val="singleLevel"/>
    <w:tmpl w:val="B7BE758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687062DA"/>
    <w:multiLevelType w:val="hybridMultilevel"/>
    <w:tmpl w:val="E0A0E260"/>
    <w:lvl w:ilvl="0" w:tplc="5AC83D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E561ECE"/>
    <w:multiLevelType w:val="hybridMultilevel"/>
    <w:tmpl w:val="8C32CE4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6C2357"/>
    <w:multiLevelType w:val="hybridMultilevel"/>
    <w:tmpl w:val="166A2280"/>
    <w:lvl w:ilvl="0" w:tplc="BAC6DF1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4"/>
  </w:num>
  <w:num w:numId="3">
    <w:abstractNumId w:val="12"/>
  </w:num>
  <w:num w:numId="4">
    <w:abstractNumId w:val="3"/>
  </w:num>
  <w:num w:numId="5">
    <w:abstractNumId w:val="13"/>
  </w:num>
  <w:num w:numId="6">
    <w:abstractNumId w:val="9"/>
  </w:num>
  <w:num w:numId="7">
    <w:abstractNumId w:val="2"/>
  </w:num>
  <w:num w:numId="8">
    <w:abstractNumId w:val="20"/>
  </w:num>
  <w:num w:numId="9">
    <w:abstractNumId w:val="31"/>
  </w:num>
  <w:num w:numId="10">
    <w:abstractNumId w:val="21"/>
  </w:num>
  <w:num w:numId="11">
    <w:abstractNumId w:val="6"/>
  </w:num>
  <w:num w:numId="12">
    <w:abstractNumId w:val="24"/>
  </w:num>
  <w:num w:numId="13">
    <w:abstractNumId w:val="18"/>
  </w:num>
  <w:num w:numId="14">
    <w:abstractNumId w:val="5"/>
  </w:num>
  <w:num w:numId="15">
    <w:abstractNumId w:val="17"/>
  </w:num>
  <w:num w:numId="16">
    <w:abstractNumId w:val="36"/>
  </w:num>
  <w:num w:numId="17">
    <w:abstractNumId w:val="8"/>
  </w:num>
  <w:num w:numId="18">
    <w:abstractNumId w:val="35"/>
  </w:num>
  <w:num w:numId="19">
    <w:abstractNumId w:val="15"/>
  </w:num>
  <w:num w:numId="20">
    <w:abstractNumId w:val="22"/>
  </w:num>
  <w:num w:numId="21">
    <w:abstractNumId w:val="37"/>
  </w:num>
  <w:num w:numId="22">
    <w:abstractNumId w:val="4"/>
  </w:num>
  <w:num w:numId="23">
    <w:abstractNumId w:val="11"/>
  </w:num>
  <w:num w:numId="24">
    <w:abstractNumId w:val="28"/>
  </w:num>
  <w:num w:numId="25">
    <w:abstractNumId w:val="32"/>
  </w:num>
  <w:num w:numId="26">
    <w:abstractNumId w:val="19"/>
  </w:num>
  <w:num w:numId="27">
    <w:abstractNumId w:val="23"/>
  </w:num>
  <w:num w:numId="28">
    <w:abstractNumId w:val="14"/>
  </w:num>
  <w:num w:numId="29">
    <w:abstractNumId w:val="27"/>
  </w:num>
  <w:num w:numId="30">
    <w:abstractNumId w:val="29"/>
  </w:num>
  <w:num w:numId="31">
    <w:abstractNumId w:val="30"/>
  </w:num>
  <w:num w:numId="32">
    <w:abstractNumId w:val="1"/>
  </w:num>
  <w:num w:numId="33">
    <w:abstractNumId w:val="25"/>
  </w:num>
  <w:num w:numId="34">
    <w:abstractNumId w:val="0"/>
  </w:num>
  <w:num w:numId="35">
    <w:abstractNumId w:val="7"/>
  </w:num>
  <w:num w:numId="36">
    <w:abstractNumId w:val="33"/>
  </w:num>
  <w:num w:numId="37">
    <w:abstractNumId w:val="16"/>
  </w:num>
  <w:num w:numId="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124"/>
    <w:rsid w:val="000054D8"/>
    <w:rsid w:val="00013657"/>
    <w:rsid w:val="0003176E"/>
    <w:rsid w:val="00032608"/>
    <w:rsid w:val="000363E6"/>
    <w:rsid w:val="0004490B"/>
    <w:rsid w:val="000476C4"/>
    <w:rsid w:val="00060696"/>
    <w:rsid w:val="00067397"/>
    <w:rsid w:val="0007522C"/>
    <w:rsid w:val="00081718"/>
    <w:rsid w:val="00082079"/>
    <w:rsid w:val="000848BF"/>
    <w:rsid w:val="00091EA1"/>
    <w:rsid w:val="000A4610"/>
    <w:rsid w:val="000A5C64"/>
    <w:rsid w:val="000B24A9"/>
    <w:rsid w:val="000C2186"/>
    <w:rsid w:val="000C288D"/>
    <w:rsid w:val="000C556C"/>
    <w:rsid w:val="000C5DB5"/>
    <w:rsid w:val="000D0889"/>
    <w:rsid w:val="000D29DE"/>
    <w:rsid w:val="000D5B38"/>
    <w:rsid w:val="000E1262"/>
    <w:rsid w:val="000E3B2D"/>
    <w:rsid w:val="000E6B1F"/>
    <w:rsid w:val="000E7112"/>
    <w:rsid w:val="000F2BDA"/>
    <w:rsid w:val="001062E3"/>
    <w:rsid w:val="00123F81"/>
    <w:rsid w:val="001300B9"/>
    <w:rsid w:val="00130E62"/>
    <w:rsid w:val="0014281A"/>
    <w:rsid w:val="00142905"/>
    <w:rsid w:val="00146417"/>
    <w:rsid w:val="00151551"/>
    <w:rsid w:val="00153706"/>
    <w:rsid w:val="00154B87"/>
    <w:rsid w:val="0015757D"/>
    <w:rsid w:val="00195B01"/>
    <w:rsid w:val="001960AD"/>
    <w:rsid w:val="001A3CE3"/>
    <w:rsid w:val="001A5BA6"/>
    <w:rsid w:val="001A6245"/>
    <w:rsid w:val="001B0A12"/>
    <w:rsid w:val="001B1A1C"/>
    <w:rsid w:val="001B22FB"/>
    <w:rsid w:val="001B7204"/>
    <w:rsid w:val="001C142A"/>
    <w:rsid w:val="001D1B00"/>
    <w:rsid w:val="001D657E"/>
    <w:rsid w:val="001D71BE"/>
    <w:rsid w:val="001E4C6A"/>
    <w:rsid w:val="001F0828"/>
    <w:rsid w:val="001F512A"/>
    <w:rsid w:val="002017FC"/>
    <w:rsid w:val="0022524D"/>
    <w:rsid w:val="002260D9"/>
    <w:rsid w:val="00226675"/>
    <w:rsid w:val="002279A8"/>
    <w:rsid w:val="00243A16"/>
    <w:rsid w:val="0024653C"/>
    <w:rsid w:val="00271552"/>
    <w:rsid w:val="00273C34"/>
    <w:rsid w:val="00277426"/>
    <w:rsid w:val="00282639"/>
    <w:rsid w:val="00292CDF"/>
    <w:rsid w:val="002A7A7B"/>
    <w:rsid w:val="002B591D"/>
    <w:rsid w:val="002C0F22"/>
    <w:rsid w:val="002C1576"/>
    <w:rsid w:val="002C3650"/>
    <w:rsid w:val="002C36BA"/>
    <w:rsid w:val="002D3DEC"/>
    <w:rsid w:val="002D4DAF"/>
    <w:rsid w:val="002E6C20"/>
    <w:rsid w:val="002F44FF"/>
    <w:rsid w:val="00322088"/>
    <w:rsid w:val="003242BF"/>
    <w:rsid w:val="00333945"/>
    <w:rsid w:val="00336881"/>
    <w:rsid w:val="003437D3"/>
    <w:rsid w:val="0036687E"/>
    <w:rsid w:val="00372C74"/>
    <w:rsid w:val="00383872"/>
    <w:rsid w:val="003873F4"/>
    <w:rsid w:val="00387996"/>
    <w:rsid w:val="00390A31"/>
    <w:rsid w:val="00395048"/>
    <w:rsid w:val="003A4343"/>
    <w:rsid w:val="003A4CA2"/>
    <w:rsid w:val="003A6105"/>
    <w:rsid w:val="003B75D9"/>
    <w:rsid w:val="003C62EF"/>
    <w:rsid w:val="003C752F"/>
    <w:rsid w:val="003C7D6A"/>
    <w:rsid w:val="003F0C70"/>
    <w:rsid w:val="003F45BF"/>
    <w:rsid w:val="003F6272"/>
    <w:rsid w:val="00402AD0"/>
    <w:rsid w:val="0040397E"/>
    <w:rsid w:val="00406A3E"/>
    <w:rsid w:val="00412D0A"/>
    <w:rsid w:val="00416669"/>
    <w:rsid w:val="00417C54"/>
    <w:rsid w:val="00425D5F"/>
    <w:rsid w:val="00435FDC"/>
    <w:rsid w:val="004364D8"/>
    <w:rsid w:val="004518F4"/>
    <w:rsid w:val="0047107E"/>
    <w:rsid w:val="0047713F"/>
    <w:rsid w:val="0047728D"/>
    <w:rsid w:val="004812D3"/>
    <w:rsid w:val="0049180C"/>
    <w:rsid w:val="004B0EA7"/>
    <w:rsid w:val="004B43BE"/>
    <w:rsid w:val="004D5404"/>
    <w:rsid w:val="004E648A"/>
    <w:rsid w:val="004E7222"/>
    <w:rsid w:val="004F2E8B"/>
    <w:rsid w:val="0050770C"/>
    <w:rsid w:val="00507AD9"/>
    <w:rsid w:val="00523855"/>
    <w:rsid w:val="00543E4F"/>
    <w:rsid w:val="0054729A"/>
    <w:rsid w:val="00551312"/>
    <w:rsid w:val="00553A84"/>
    <w:rsid w:val="00580738"/>
    <w:rsid w:val="0058364C"/>
    <w:rsid w:val="00590EAA"/>
    <w:rsid w:val="005C4710"/>
    <w:rsid w:val="005E04F0"/>
    <w:rsid w:val="005F65B6"/>
    <w:rsid w:val="00604B51"/>
    <w:rsid w:val="006312DC"/>
    <w:rsid w:val="00632E22"/>
    <w:rsid w:val="00645BFE"/>
    <w:rsid w:val="0067355D"/>
    <w:rsid w:val="0069223E"/>
    <w:rsid w:val="00695868"/>
    <w:rsid w:val="00696B10"/>
    <w:rsid w:val="006A15B0"/>
    <w:rsid w:val="006A30B9"/>
    <w:rsid w:val="006B3FE9"/>
    <w:rsid w:val="006D62A3"/>
    <w:rsid w:val="006F1C5B"/>
    <w:rsid w:val="006F4BC6"/>
    <w:rsid w:val="006F6E8E"/>
    <w:rsid w:val="00707C97"/>
    <w:rsid w:val="00712C75"/>
    <w:rsid w:val="00713B8D"/>
    <w:rsid w:val="0071531C"/>
    <w:rsid w:val="007158A0"/>
    <w:rsid w:val="007241BC"/>
    <w:rsid w:val="007301A5"/>
    <w:rsid w:val="007378EA"/>
    <w:rsid w:val="00747188"/>
    <w:rsid w:val="00754258"/>
    <w:rsid w:val="007633F1"/>
    <w:rsid w:val="00764AB5"/>
    <w:rsid w:val="007723A9"/>
    <w:rsid w:val="007729D8"/>
    <w:rsid w:val="00772ADC"/>
    <w:rsid w:val="00774B3E"/>
    <w:rsid w:val="00785DA1"/>
    <w:rsid w:val="007A0C6D"/>
    <w:rsid w:val="007B4C34"/>
    <w:rsid w:val="007B4F4C"/>
    <w:rsid w:val="007B5E66"/>
    <w:rsid w:val="007D39E5"/>
    <w:rsid w:val="007F270B"/>
    <w:rsid w:val="00802B9D"/>
    <w:rsid w:val="00806433"/>
    <w:rsid w:val="00816CDC"/>
    <w:rsid w:val="0082147C"/>
    <w:rsid w:val="00827C03"/>
    <w:rsid w:val="00850F72"/>
    <w:rsid w:val="0085611E"/>
    <w:rsid w:val="00873AD5"/>
    <w:rsid w:val="00874773"/>
    <w:rsid w:val="00875524"/>
    <w:rsid w:val="00897323"/>
    <w:rsid w:val="008C59C8"/>
    <w:rsid w:val="008E06EC"/>
    <w:rsid w:val="008E083C"/>
    <w:rsid w:val="008F1DDA"/>
    <w:rsid w:val="0090240D"/>
    <w:rsid w:val="00903EEF"/>
    <w:rsid w:val="00922E11"/>
    <w:rsid w:val="009237D7"/>
    <w:rsid w:val="00934453"/>
    <w:rsid w:val="00936060"/>
    <w:rsid w:val="00944500"/>
    <w:rsid w:val="00951A2A"/>
    <w:rsid w:val="00962628"/>
    <w:rsid w:val="00962DDE"/>
    <w:rsid w:val="009759AE"/>
    <w:rsid w:val="00976A45"/>
    <w:rsid w:val="009854D1"/>
    <w:rsid w:val="00996340"/>
    <w:rsid w:val="009A3675"/>
    <w:rsid w:val="009B76D1"/>
    <w:rsid w:val="009C06A1"/>
    <w:rsid w:val="009C42B9"/>
    <w:rsid w:val="009C57DA"/>
    <w:rsid w:val="009D5BA3"/>
    <w:rsid w:val="009E0FB8"/>
    <w:rsid w:val="009E1E4E"/>
    <w:rsid w:val="00A0117E"/>
    <w:rsid w:val="00A03D93"/>
    <w:rsid w:val="00A13D80"/>
    <w:rsid w:val="00A20831"/>
    <w:rsid w:val="00A308E2"/>
    <w:rsid w:val="00A325F4"/>
    <w:rsid w:val="00A326F6"/>
    <w:rsid w:val="00A3735C"/>
    <w:rsid w:val="00A61A43"/>
    <w:rsid w:val="00A70FB4"/>
    <w:rsid w:val="00A838E6"/>
    <w:rsid w:val="00A84703"/>
    <w:rsid w:val="00A8793E"/>
    <w:rsid w:val="00A90A5B"/>
    <w:rsid w:val="00AA0A75"/>
    <w:rsid w:val="00AA2232"/>
    <w:rsid w:val="00AB56AB"/>
    <w:rsid w:val="00AB7638"/>
    <w:rsid w:val="00AC36F7"/>
    <w:rsid w:val="00AC43D4"/>
    <w:rsid w:val="00AC5186"/>
    <w:rsid w:val="00AC6F7E"/>
    <w:rsid w:val="00AE3016"/>
    <w:rsid w:val="00AE69D9"/>
    <w:rsid w:val="00B01B7D"/>
    <w:rsid w:val="00B10810"/>
    <w:rsid w:val="00B25009"/>
    <w:rsid w:val="00B33EF1"/>
    <w:rsid w:val="00B37417"/>
    <w:rsid w:val="00B42BD9"/>
    <w:rsid w:val="00B45AD1"/>
    <w:rsid w:val="00B4628E"/>
    <w:rsid w:val="00B469EF"/>
    <w:rsid w:val="00B50703"/>
    <w:rsid w:val="00B52873"/>
    <w:rsid w:val="00B529EC"/>
    <w:rsid w:val="00B67826"/>
    <w:rsid w:val="00B82B1F"/>
    <w:rsid w:val="00B85065"/>
    <w:rsid w:val="00B93A92"/>
    <w:rsid w:val="00B96367"/>
    <w:rsid w:val="00BA0B51"/>
    <w:rsid w:val="00BA3B89"/>
    <w:rsid w:val="00BB0D36"/>
    <w:rsid w:val="00BC4FFD"/>
    <w:rsid w:val="00BD7693"/>
    <w:rsid w:val="00BE331B"/>
    <w:rsid w:val="00BE55EF"/>
    <w:rsid w:val="00BF33CB"/>
    <w:rsid w:val="00BF4C90"/>
    <w:rsid w:val="00BF5084"/>
    <w:rsid w:val="00BF5623"/>
    <w:rsid w:val="00BF5BE1"/>
    <w:rsid w:val="00BF60F4"/>
    <w:rsid w:val="00C027ED"/>
    <w:rsid w:val="00C0686C"/>
    <w:rsid w:val="00C164A8"/>
    <w:rsid w:val="00C3001B"/>
    <w:rsid w:val="00C33C2E"/>
    <w:rsid w:val="00C349F7"/>
    <w:rsid w:val="00C36881"/>
    <w:rsid w:val="00C547BA"/>
    <w:rsid w:val="00C612F1"/>
    <w:rsid w:val="00C72E06"/>
    <w:rsid w:val="00C83954"/>
    <w:rsid w:val="00C84E93"/>
    <w:rsid w:val="00C925F7"/>
    <w:rsid w:val="00C94AC9"/>
    <w:rsid w:val="00CA1572"/>
    <w:rsid w:val="00CB2CB7"/>
    <w:rsid w:val="00CB7C8B"/>
    <w:rsid w:val="00CD5760"/>
    <w:rsid w:val="00CF02F5"/>
    <w:rsid w:val="00D068A4"/>
    <w:rsid w:val="00D07D82"/>
    <w:rsid w:val="00D126F2"/>
    <w:rsid w:val="00D16E39"/>
    <w:rsid w:val="00D26719"/>
    <w:rsid w:val="00D3180B"/>
    <w:rsid w:val="00D34594"/>
    <w:rsid w:val="00D37364"/>
    <w:rsid w:val="00D40536"/>
    <w:rsid w:val="00D43191"/>
    <w:rsid w:val="00D517ED"/>
    <w:rsid w:val="00D75DF4"/>
    <w:rsid w:val="00D82454"/>
    <w:rsid w:val="00D9047C"/>
    <w:rsid w:val="00D91325"/>
    <w:rsid w:val="00DA1330"/>
    <w:rsid w:val="00DA41F0"/>
    <w:rsid w:val="00DB0C95"/>
    <w:rsid w:val="00DB67D5"/>
    <w:rsid w:val="00DC39CE"/>
    <w:rsid w:val="00DC595A"/>
    <w:rsid w:val="00DD1D01"/>
    <w:rsid w:val="00E03443"/>
    <w:rsid w:val="00E10D5E"/>
    <w:rsid w:val="00E13CB0"/>
    <w:rsid w:val="00E152FF"/>
    <w:rsid w:val="00E1550F"/>
    <w:rsid w:val="00E25AFF"/>
    <w:rsid w:val="00E2674D"/>
    <w:rsid w:val="00E46914"/>
    <w:rsid w:val="00E473E4"/>
    <w:rsid w:val="00E50C45"/>
    <w:rsid w:val="00E57A00"/>
    <w:rsid w:val="00E71124"/>
    <w:rsid w:val="00E723BE"/>
    <w:rsid w:val="00E814A5"/>
    <w:rsid w:val="00E92F78"/>
    <w:rsid w:val="00E96786"/>
    <w:rsid w:val="00E96ED4"/>
    <w:rsid w:val="00EB2E5E"/>
    <w:rsid w:val="00EB5F05"/>
    <w:rsid w:val="00EB625B"/>
    <w:rsid w:val="00EC0294"/>
    <w:rsid w:val="00EC6D0C"/>
    <w:rsid w:val="00ED44FA"/>
    <w:rsid w:val="00ED6364"/>
    <w:rsid w:val="00ED6645"/>
    <w:rsid w:val="00EE351F"/>
    <w:rsid w:val="00EF412D"/>
    <w:rsid w:val="00F04F05"/>
    <w:rsid w:val="00F128A2"/>
    <w:rsid w:val="00F250B9"/>
    <w:rsid w:val="00F4059F"/>
    <w:rsid w:val="00F47BD1"/>
    <w:rsid w:val="00F60AFD"/>
    <w:rsid w:val="00F60C14"/>
    <w:rsid w:val="00F63AC2"/>
    <w:rsid w:val="00F740CA"/>
    <w:rsid w:val="00F9637C"/>
    <w:rsid w:val="00FA2DC0"/>
    <w:rsid w:val="00FA5468"/>
    <w:rsid w:val="00FB09A1"/>
    <w:rsid w:val="00FC5B60"/>
    <w:rsid w:val="00FD282D"/>
    <w:rsid w:val="00FD3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C7CE957"/>
  <w15:chartTrackingRefBased/>
  <w15:docId w15:val="{ACB1D930-BB97-4EB9-AAA2-5CAAD1BAC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75524"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cs="Arial"/>
      <w:b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8470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B0EA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home-content-titel">
    <w:name w:val="home-content-titel"/>
    <w:basedOn w:val="Absatz-Standardschriftart"/>
    <w:rsid w:val="00292CDF"/>
  </w:style>
  <w:style w:type="character" w:styleId="HTMLCode">
    <w:name w:val="HTML Code"/>
    <w:rsid w:val="00292CDF"/>
    <w:rPr>
      <w:rFonts w:ascii="Courier New" w:eastAsia="Times New Roman" w:hAnsi="Courier New" w:cs="Courier New"/>
      <w:sz w:val="20"/>
      <w:szCs w:val="20"/>
    </w:rPr>
  </w:style>
  <w:style w:type="character" w:customStyle="1" w:styleId="home-content">
    <w:name w:val="home-content"/>
    <w:basedOn w:val="Absatz-Standardschriftart"/>
    <w:rsid w:val="00292CDF"/>
  </w:style>
  <w:style w:type="table" w:styleId="Tabellenraster">
    <w:name w:val="Table Grid"/>
    <w:basedOn w:val="NormaleTabelle"/>
    <w:rsid w:val="003A6105"/>
    <w:pPr>
      <w:spacing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78E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7378EA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395048"/>
    <w:rPr>
      <w:color w:val="808080"/>
    </w:rPr>
  </w:style>
  <w:style w:type="character" w:customStyle="1" w:styleId="st">
    <w:name w:val="st"/>
    <w:basedOn w:val="Absatz-Standardschriftart"/>
    <w:rsid w:val="00ED44FA"/>
  </w:style>
  <w:style w:type="paragraph" w:styleId="Listenabsatz">
    <w:name w:val="List Paragraph"/>
    <w:basedOn w:val="Standard"/>
    <w:uiPriority w:val="34"/>
    <w:qFormat/>
    <w:rsid w:val="00E96ED4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A8470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Fett">
    <w:name w:val="Strong"/>
    <w:basedOn w:val="Absatz-Standardschriftart"/>
    <w:uiPriority w:val="22"/>
    <w:qFormat/>
    <w:rsid w:val="00A84703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B0EA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7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3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1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7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00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6679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4643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7071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7173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3829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8403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4048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2058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97920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11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1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9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4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9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zzz_Windowsanwendungen\Winword\DOT-Dateien\ITA_K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ITA_KA.dot</Template>
  <TotalTime>0</TotalTime>
  <Pages>4</Pages>
  <Words>29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Hinweis: Bitte stellen Sie all Ihre Überlegungen und Rechenschritte nachvollziehbar dar</vt:lpstr>
    </vt:vector>
  </TitlesOfParts>
  <Company>osz</Company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Hinweis: Bitte stellen Sie all Ihre Überlegungen und Rechenschritte nachvollziehbar dar</dc:title>
  <dc:subject/>
  <dc:creator>pauli</dc:creator>
  <cp:keywords/>
  <cp:lastModifiedBy>Holger Schwandt</cp:lastModifiedBy>
  <cp:revision>3</cp:revision>
  <cp:lastPrinted>2020-08-23T17:29:00Z</cp:lastPrinted>
  <dcterms:created xsi:type="dcterms:W3CDTF">2020-09-17T10:20:00Z</dcterms:created>
  <dcterms:modified xsi:type="dcterms:W3CDTF">2020-09-17T10:54:00Z</dcterms:modified>
</cp:coreProperties>
</file>